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7ECC1FE7" w14:textId="77777777" w:rsidR="006B2D4B" w:rsidRPr="009D600B" w:rsidRDefault="005A492C">
      <w:pPr>
        <w:rPr>
          <w:highlight w:val="yellow"/>
        </w:rPr>
        <w:sectPr w:rsidR="006B2D4B" w:rsidRPr="009D600B" w:rsidSect="0091424C">
          <w:headerReference w:type="default" r:id="rId8"/>
          <w:footerReference w:type="default" r:id="rId9"/>
          <w:headerReference w:type="first" r:id="rId10"/>
          <w:pgSz w:w="11906" w:h="16838"/>
          <w:pgMar w:top="1418" w:right="1418" w:bottom="1134" w:left="1418" w:header="567" w:footer="0" w:gutter="0"/>
          <w:cols w:space="708"/>
          <w:titlePg/>
          <w:docGrid w:linePitch="360"/>
        </w:sectPr>
      </w:pPr>
      <w:r w:rsidRPr="009D600B">
        <w:rPr>
          <w:noProof/>
          <w:highlight w:val="yellow"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0" wp14:anchorId="04003684" wp14:editId="17382173">
                <wp:simplePos x="0" y="0"/>
                <wp:positionH relativeFrom="column">
                  <wp:posOffset>2697480</wp:posOffset>
                </wp:positionH>
                <wp:positionV relativeFrom="page">
                  <wp:posOffset>9963150</wp:posOffset>
                </wp:positionV>
                <wp:extent cx="3194050" cy="521970"/>
                <wp:effectExtent l="0" t="0" r="0" b="0"/>
                <wp:wrapThrough wrapText="bothSides">
                  <wp:wrapPolygon edited="0">
                    <wp:start x="386" y="0"/>
                    <wp:lineTo x="386" y="20496"/>
                    <wp:lineTo x="21128" y="20496"/>
                    <wp:lineTo x="21128" y="0"/>
                    <wp:lineTo x="386" y="0"/>
                  </wp:wrapPolygon>
                </wp:wrapThrough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4050" cy="52197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9E8AAFA" w14:textId="4EFECA99" w:rsidR="001A7687" w:rsidRPr="00705D03" w:rsidRDefault="00066976" w:rsidP="00AE152B">
                            <w:pPr>
                              <w:pStyle w:val="Datum"/>
                            </w:pPr>
                            <w:r>
                              <w:t>Rujan</w:t>
                            </w:r>
                            <w:r w:rsidR="003E7C2A">
                              <w:t>, 202</w:t>
                            </w:r>
                            <w:r>
                              <w:t>1</w:t>
                            </w:r>
                            <w:r w:rsidR="003E7C2A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400368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12.4pt;margin-top:784.5pt;width:251.5pt;height:41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" o:allowoverlap="f" filled="f" stroked="f" strokeweight="1pt">
                <v:textbox>
                  <w:txbxContent>
                    <w:p w14:paraId="59E8AAFA" w14:textId="4EFECA99" w:rsidR="001A7687" w:rsidRPr="00705D03" w:rsidRDefault="00066976" w:rsidP="00AE152B">
                      <w:pPr>
                        <w:pStyle w:val="Datum"/>
                      </w:pPr>
                      <w:r>
                        <w:t>Rujan</w:t>
                      </w:r>
                      <w:r w:rsidR="003E7C2A">
                        <w:t>, 202</w:t>
                      </w:r>
                      <w:r>
                        <w:t>1</w:t>
                      </w:r>
                      <w:r w:rsidR="003E7C2A">
                        <w:t>.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E23981" w:rsidRPr="009D600B">
        <w:rPr>
          <w:noProof/>
          <w:highlight w:val="yellow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0" wp14:anchorId="5F67F4CB" wp14:editId="3226FC8B">
                <wp:simplePos x="0" y="0"/>
                <wp:positionH relativeFrom="column">
                  <wp:posOffset>2635885</wp:posOffset>
                </wp:positionH>
                <wp:positionV relativeFrom="page">
                  <wp:posOffset>2259965</wp:posOffset>
                </wp:positionV>
                <wp:extent cx="3419475" cy="1423035"/>
                <wp:effectExtent l="0" t="0" r="0" b="571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9475" cy="1423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71D48C" w14:textId="4A351812" w:rsidR="003E7C2A" w:rsidRDefault="002F237B" w:rsidP="00922EA8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P</w:t>
                            </w:r>
                            <w:r w:rsidR="003E7C2A" w:rsidRPr="003E7C2A">
                              <w:rPr>
                                <w:b/>
                                <w:sz w:val="36"/>
                              </w:rPr>
                              <w:t>lan djelovanja civilne zaštite</w:t>
                            </w:r>
                          </w:p>
                          <w:p w14:paraId="2F12D6EA" w14:textId="5BF3DC85" w:rsidR="00922EA8" w:rsidRPr="00922EA8" w:rsidRDefault="00922EA8" w:rsidP="00922EA8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KARTOGRAFSKI PRIKAZI</w:t>
                            </w:r>
                          </w:p>
                          <w:p w14:paraId="2BE37C5F" w14:textId="61276A53" w:rsidR="001A7687" w:rsidRPr="009C1542" w:rsidRDefault="001A7687" w:rsidP="00705D03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F67F4CB" id="Text Box 2" o:spid="_x0000_s1027" type="#_x0000_t202" style="position:absolute;left:0;text-align:left;margin-left:207.55pt;margin-top:177.95pt;width:269.25pt;height:112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" o:allowoverlap="f" filled="f" stroked="f">
                <v:textbox>
                  <w:txbxContent>
                    <w:p w14:paraId="5A71D48C" w14:textId="4A351812" w:rsidR="003E7C2A" w:rsidRDefault="002F237B" w:rsidP="00922EA8">
                      <w:pPr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P</w:t>
                      </w:r>
                      <w:r w:rsidR="003E7C2A" w:rsidRPr="003E7C2A">
                        <w:rPr>
                          <w:b/>
                          <w:sz w:val="36"/>
                        </w:rPr>
                        <w:t>lan djelovanja civilne zaštite</w:t>
                      </w:r>
                    </w:p>
                    <w:p w14:paraId="2F12D6EA" w14:textId="5BF3DC85" w:rsidR="00922EA8" w:rsidRPr="00922EA8" w:rsidRDefault="00922EA8" w:rsidP="00922EA8">
                      <w:pPr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KARTOGRAFSKI PRIKAZI</w:t>
                      </w:r>
                    </w:p>
                    <w:p w14:paraId="2BE37C5F" w14:textId="61276A53" w:rsidR="001A7687" w:rsidRPr="009C1542" w:rsidRDefault="001A7687" w:rsidP="00705D03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063605" w:rsidRPr="009D600B">
        <w:rPr>
          <w:noProof/>
          <w:highlight w:val="yellow"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0" wp14:anchorId="1CB33072" wp14:editId="490DF7C5">
                <wp:simplePos x="0" y="0"/>
                <wp:positionH relativeFrom="column">
                  <wp:posOffset>2623820</wp:posOffset>
                </wp:positionH>
                <wp:positionV relativeFrom="margin">
                  <wp:posOffset>3471545</wp:posOffset>
                </wp:positionV>
                <wp:extent cx="3383915" cy="3124200"/>
                <wp:effectExtent l="0" t="0" r="0" b="0"/>
                <wp:wrapNone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3915" cy="312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AB7062" w14:textId="3F83C280" w:rsidR="001A7687" w:rsidRDefault="00610C3B" w:rsidP="003E7C2A">
                            <w:pPr>
                              <w:jc w:val="center"/>
                              <w:rPr>
                                <w:color w:val="009627"/>
                                <w:sz w:val="36"/>
                              </w:rPr>
                            </w:pPr>
                            <w:r>
                              <w:rPr>
                                <w:color w:val="009627"/>
                                <w:sz w:val="36"/>
                              </w:rPr>
                              <w:t>Općina Josipdol</w:t>
                            </w:r>
                          </w:p>
                          <w:p w14:paraId="65A711D3" w14:textId="5563BDC4" w:rsidR="00066976" w:rsidRDefault="00066976" w:rsidP="003E7C2A">
                            <w:pPr>
                              <w:jc w:val="center"/>
                              <w:rPr>
                                <w:color w:val="009627"/>
                                <w:sz w:val="36"/>
                              </w:rPr>
                            </w:pPr>
                          </w:p>
                          <w:p w14:paraId="6E73FA8B" w14:textId="475772CE" w:rsidR="00066976" w:rsidRPr="003E7C2A" w:rsidRDefault="00610C3B" w:rsidP="003E7C2A">
                            <w:pPr>
                              <w:jc w:val="center"/>
                              <w:rPr>
                                <w:color w:val="009627"/>
                                <w:sz w:val="36"/>
                              </w:rPr>
                            </w:pPr>
                            <w:r>
                              <w:rPr>
                                <w:noProof/>
                                <w:lang w:eastAsia="hr-HR"/>
                              </w:rPr>
                              <w:drawing>
                                <wp:inline distT="0" distB="0" distL="0" distR="0" wp14:anchorId="00DC1498" wp14:editId="160EB0D6">
                                  <wp:extent cx="1704975" cy="2057400"/>
                                  <wp:effectExtent l="0" t="0" r="9525" b="0"/>
                                  <wp:docPr id="481" name="Slika 48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81" name="Slika 481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04975" cy="2057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CB33072" id="Text Box 3" o:spid="_x0000_s1028" type="#_x0000_t202" style="position:absolute;left:0;text-align:left;margin-left:206.6pt;margin-top:273.35pt;width:266.45pt;height:24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" o:allowoverlap="f" filled="f" stroked="f">
                <v:textbox>
                  <w:txbxContent>
                    <w:p w14:paraId="64AB7062" w14:textId="3F83C280" w:rsidR="001A7687" w:rsidRDefault="00610C3B" w:rsidP="003E7C2A">
                      <w:pPr>
                        <w:jc w:val="center"/>
                        <w:rPr>
                          <w:color w:val="009627"/>
                          <w:sz w:val="36"/>
                        </w:rPr>
                      </w:pPr>
                      <w:r>
                        <w:rPr>
                          <w:color w:val="009627"/>
                          <w:sz w:val="36"/>
                        </w:rPr>
                        <w:t xml:space="preserve">Općina </w:t>
                      </w:r>
                      <w:proofErr w:type="spellStart"/>
                      <w:r>
                        <w:rPr>
                          <w:color w:val="009627"/>
                          <w:sz w:val="36"/>
                        </w:rPr>
                        <w:t>Josipdol</w:t>
                      </w:r>
                      <w:proofErr w:type="spellEnd"/>
                    </w:p>
                    <w:p w14:paraId="65A711D3" w14:textId="5563BDC4" w:rsidR="00066976" w:rsidRDefault="00066976" w:rsidP="003E7C2A">
                      <w:pPr>
                        <w:jc w:val="center"/>
                        <w:rPr>
                          <w:color w:val="009627"/>
                          <w:sz w:val="36"/>
                        </w:rPr>
                      </w:pPr>
                    </w:p>
                    <w:p w14:paraId="6E73FA8B" w14:textId="475772CE" w:rsidR="00066976" w:rsidRPr="003E7C2A" w:rsidRDefault="00610C3B" w:rsidP="003E7C2A">
                      <w:pPr>
                        <w:jc w:val="center"/>
                        <w:rPr>
                          <w:color w:val="009627"/>
                          <w:sz w:val="36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0DC1498" wp14:editId="160EB0D6">
                            <wp:extent cx="1704975" cy="2057400"/>
                            <wp:effectExtent l="0" t="0" r="9525" b="0"/>
                            <wp:docPr id="481" name="Slika 481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81" name="Slika 481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04975" cy="2057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y="margin"/>
                <w10:anchorlock/>
              </v:shape>
            </w:pict>
          </mc:Fallback>
        </mc:AlternateContent>
      </w:r>
    </w:p>
    <w:tbl>
      <w:tblPr>
        <w:tblW w:w="10764" w:type="dxa"/>
        <w:tblLook w:val="04A0" w:firstRow="1" w:lastRow="0" w:firstColumn="1" w:lastColumn="0" w:noHBand="0" w:noVBand="1"/>
      </w:tblPr>
      <w:tblGrid>
        <w:gridCol w:w="1408"/>
        <w:gridCol w:w="306"/>
        <w:gridCol w:w="2290"/>
        <w:gridCol w:w="2437"/>
        <w:gridCol w:w="2717"/>
        <w:gridCol w:w="432"/>
        <w:gridCol w:w="1174"/>
      </w:tblGrid>
      <w:tr w:rsidR="00066976" w:rsidRPr="001B1F58" w14:paraId="6386C0E1" w14:textId="77777777" w:rsidTr="00C87048">
        <w:trPr>
          <w:trHeight w:val="284"/>
        </w:trPr>
        <w:tc>
          <w:tcPr>
            <w:tcW w:w="1408" w:type="dxa"/>
            <w:vAlign w:val="center"/>
          </w:tcPr>
          <w:p w14:paraId="6D96D351" w14:textId="77777777" w:rsidR="00066976" w:rsidRPr="001B1F58" w:rsidRDefault="00066976" w:rsidP="00C87048">
            <w:pPr>
              <w:jc w:val="left"/>
              <w:rPr>
                <w:sz w:val="20"/>
                <w:szCs w:val="20"/>
              </w:rPr>
            </w:pPr>
            <w:r w:rsidRPr="001B1F58">
              <w:rPr>
                <w:sz w:val="20"/>
                <w:szCs w:val="20"/>
              </w:rPr>
              <w:lastRenderedPageBreak/>
              <w:t>Naručitelj:</w:t>
            </w:r>
          </w:p>
        </w:tc>
        <w:tc>
          <w:tcPr>
            <w:tcW w:w="8182" w:type="dxa"/>
            <w:gridSpan w:val="5"/>
            <w:vAlign w:val="center"/>
          </w:tcPr>
          <w:p w14:paraId="4E35C48F" w14:textId="48EAA65D" w:rsidR="00066976" w:rsidRPr="001B1F58" w:rsidRDefault="00610C3B" w:rsidP="00C8704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Općina Josipdol</w:t>
            </w:r>
          </w:p>
        </w:tc>
        <w:tc>
          <w:tcPr>
            <w:tcW w:w="1174" w:type="dxa"/>
            <w:vAlign w:val="center"/>
          </w:tcPr>
          <w:p w14:paraId="7FC27EC8" w14:textId="77777777" w:rsidR="00066976" w:rsidRPr="001B1F58" w:rsidRDefault="00066976" w:rsidP="00C87048">
            <w:pPr>
              <w:jc w:val="left"/>
              <w:rPr>
                <w:sz w:val="20"/>
                <w:szCs w:val="20"/>
              </w:rPr>
            </w:pPr>
          </w:p>
        </w:tc>
      </w:tr>
      <w:tr w:rsidR="00066976" w:rsidRPr="001B1F58" w14:paraId="61D81F27" w14:textId="77777777" w:rsidTr="00C87048">
        <w:trPr>
          <w:trHeight w:val="284"/>
        </w:trPr>
        <w:tc>
          <w:tcPr>
            <w:tcW w:w="1408" w:type="dxa"/>
            <w:vAlign w:val="center"/>
          </w:tcPr>
          <w:p w14:paraId="43A26C40" w14:textId="77777777" w:rsidR="00066976" w:rsidRPr="001B1F58" w:rsidRDefault="00066976" w:rsidP="00C87048">
            <w:pPr>
              <w:jc w:val="left"/>
              <w:rPr>
                <w:sz w:val="20"/>
                <w:szCs w:val="20"/>
              </w:rPr>
            </w:pPr>
            <w:r w:rsidRPr="001B1F58">
              <w:rPr>
                <w:sz w:val="20"/>
                <w:szCs w:val="20"/>
              </w:rPr>
              <w:t>PREDMET:</w:t>
            </w:r>
          </w:p>
        </w:tc>
        <w:tc>
          <w:tcPr>
            <w:tcW w:w="9356" w:type="dxa"/>
            <w:gridSpan w:val="6"/>
            <w:vAlign w:val="center"/>
          </w:tcPr>
          <w:p w14:paraId="491FBE66" w14:textId="45719BEF" w:rsidR="00066976" w:rsidRPr="001B1F58" w:rsidRDefault="00066976" w:rsidP="00C87048">
            <w:pPr>
              <w:rPr>
                <w:b/>
                <w:sz w:val="20"/>
                <w:szCs w:val="20"/>
              </w:rPr>
            </w:pPr>
            <w:r w:rsidRPr="001B1F58">
              <w:rPr>
                <w:b/>
                <w:sz w:val="20"/>
                <w:szCs w:val="20"/>
              </w:rPr>
              <w:t xml:space="preserve">Plan djelovanja civilne zaštite </w:t>
            </w:r>
            <w:r w:rsidR="00610C3B">
              <w:rPr>
                <w:b/>
                <w:sz w:val="20"/>
                <w:szCs w:val="20"/>
              </w:rPr>
              <w:t>Općina Josipdol</w:t>
            </w:r>
            <w:r w:rsidRPr="001B1F58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066976" w:rsidRPr="001B1F58" w14:paraId="23B476B0" w14:textId="77777777" w:rsidTr="00C87048">
        <w:trPr>
          <w:trHeight w:val="667"/>
        </w:trPr>
        <w:tc>
          <w:tcPr>
            <w:tcW w:w="1408" w:type="dxa"/>
            <w:vAlign w:val="center"/>
          </w:tcPr>
          <w:p w14:paraId="3B2FFBAD" w14:textId="77777777" w:rsidR="00066976" w:rsidRPr="001B1F58" w:rsidRDefault="00066976" w:rsidP="00C87048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1B1F58">
              <w:rPr>
                <w:sz w:val="20"/>
                <w:szCs w:val="20"/>
              </w:rPr>
              <w:t>Oznaka dokumenta:</w:t>
            </w:r>
          </w:p>
        </w:tc>
        <w:tc>
          <w:tcPr>
            <w:tcW w:w="8182" w:type="dxa"/>
            <w:gridSpan w:val="5"/>
            <w:vAlign w:val="center"/>
          </w:tcPr>
          <w:p w14:paraId="3AD6F3E4" w14:textId="05CC8957" w:rsidR="00066976" w:rsidRPr="001B1F58" w:rsidRDefault="00066976" w:rsidP="00C87048">
            <w:pPr>
              <w:jc w:val="left"/>
              <w:rPr>
                <w:sz w:val="20"/>
                <w:szCs w:val="20"/>
              </w:rPr>
            </w:pPr>
            <w:r w:rsidRPr="001B1F58">
              <w:rPr>
                <w:sz w:val="20"/>
                <w:szCs w:val="20"/>
              </w:rPr>
              <w:t>RN/2021/00</w:t>
            </w:r>
            <w:r w:rsidR="00610C3B">
              <w:rPr>
                <w:sz w:val="20"/>
                <w:szCs w:val="20"/>
              </w:rPr>
              <w:t>26</w:t>
            </w:r>
          </w:p>
        </w:tc>
        <w:tc>
          <w:tcPr>
            <w:tcW w:w="1174" w:type="dxa"/>
            <w:vAlign w:val="center"/>
          </w:tcPr>
          <w:p w14:paraId="635735B6" w14:textId="77777777" w:rsidR="00066976" w:rsidRPr="001B1F58" w:rsidRDefault="00066976" w:rsidP="00C87048">
            <w:pPr>
              <w:jc w:val="left"/>
              <w:rPr>
                <w:sz w:val="20"/>
                <w:szCs w:val="20"/>
              </w:rPr>
            </w:pPr>
          </w:p>
        </w:tc>
      </w:tr>
      <w:tr w:rsidR="00066976" w:rsidRPr="001B1F58" w14:paraId="6CEE02B9" w14:textId="77777777" w:rsidTr="00C87048">
        <w:trPr>
          <w:trHeight w:val="284"/>
        </w:trPr>
        <w:tc>
          <w:tcPr>
            <w:tcW w:w="1408" w:type="dxa"/>
            <w:vAlign w:val="center"/>
          </w:tcPr>
          <w:p w14:paraId="5D3A032B" w14:textId="77777777" w:rsidR="00066976" w:rsidRPr="001B1F58" w:rsidRDefault="00066976" w:rsidP="00C87048">
            <w:pPr>
              <w:jc w:val="left"/>
              <w:rPr>
                <w:sz w:val="20"/>
                <w:szCs w:val="20"/>
              </w:rPr>
            </w:pPr>
            <w:r w:rsidRPr="001B1F58">
              <w:rPr>
                <w:sz w:val="20"/>
                <w:szCs w:val="20"/>
              </w:rPr>
              <w:t>Izrađivač:</w:t>
            </w:r>
          </w:p>
        </w:tc>
        <w:tc>
          <w:tcPr>
            <w:tcW w:w="8182" w:type="dxa"/>
            <w:gridSpan w:val="5"/>
            <w:vAlign w:val="center"/>
          </w:tcPr>
          <w:p w14:paraId="15988288" w14:textId="77777777" w:rsidR="00066976" w:rsidRPr="001B1F58" w:rsidRDefault="00066976" w:rsidP="00C87048">
            <w:pPr>
              <w:jc w:val="left"/>
              <w:rPr>
                <w:sz w:val="20"/>
                <w:szCs w:val="20"/>
              </w:rPr>
            </w:pPr>
            <w:r w:rsidRPr="001B1F58">
              <w:rPr>
                <w:noProof/>
                <w:sz w:val="20"/>
                <w:szCs w:val="20"/>
                <w:lang w:eastAsia="hr-HR"/>
              </w:rPr>
              <w:drawing>
                <wp:anchor distT="0" distB="0" distL="114300" distR="114300" simplePos="0" relativeHeight="251669504" behindDoc="1" locked="0" layoutInCell="1" allowOverlap="1" wp14:anchorId="7D3B41E5" wp14:editId="655BEB3F">
                  <wp:simplePos x="0" y="0"/>
                  <wp:positionH relativeFrom="column">
                    <wp:posOffset>3084830</wp:posOffset>
                  </wp:positionH>
                  <wp:positionV relativeFrom="paragraph">
                    <wp:posOffset>204470</wp:posOffset>
                  </wp:positionV>
                  <wp:extent cx="809625" cy="621030"/>
                  <wp:effectExtent l="0" t="0" r="9525" b="7620"/>
                  <wp:wrapNone/>
                  <wp:docPr id="482" name="Picture 111" descr="Igor Meix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Igor Meix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621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B1F58">
              <w:rPr>
                <w:sz w:val="20"/>
                <w:szCs w:val="20"/>
              </w:rPr>
              <w:t xml:space="preserve">DLS d.o.o. Rijeka </w:t>
            </w:r>
          </w:p>
        </w:tc>
        <w:tc>
          <w:tcPr>
            <w:tcW w:w="1174" w:type="dxa"/>
            <w:vAlign w:val="center"/>
          </w:tcPr>
          <w:p w14:paraId="16D46331" w14:textId="77777777" w:rsidR="00066976" w:rsidRPr="001B1F58" w:rsidRDefault="00066976" w:rsidP="00C87048">
            <w:pPr>
              <w:jc w:val="left"/>
              <w:rPr>
                <w:sz w:val="20"/>
                <w:szCs w:val="20"/>
              </w:rPr>
            </w:pPr>
          </w:p>
        </w:tc>
      </w:tr>
      <w:tr w:rsidR="00066976" w:rsidRPr="001B1F58" w14:paraId="0DB3DEE2" w14:textId="77777777" w:rsidTr="00C87048">
        <w:trPr>
          <w:trHeight w:val="284"/>
        </w:trPr>
        <w:tc>
          <w:tcPr>
            <w:tcW w:w="1408" w:type="dxa"/>
            <w:vAlign w:val="center"/>
          </w:tcPr>
          <w:p w14:paraId="01EB6EB1" w14:textId="77777777" w:rsidR="00066976" w:rsidRPr="001B1F58" w:rsidRDefault="00066976" w:rsidP="00C87048">
            <w:pPr>
              <w:jc w:val="left"/>
              <w:rPr>
                <w:sz w:val="20"/>
                <w:szCs w:val="20"/>
              </w:rPr>
            </w:pPr>
            <w:r w:rsidRPr="001B1F58">
              <w:rPr>
                <w:sz w:val="20"/>
                <w:szCs w:val="20"/>
              </w:rPr>
              <w:t>Voditelj izrade:</w:t>
            </w:r>
          </w:p>
        </w:tc>
        <w:tc>
          <w:tcPr>
            <w:tcW w:w="8182" w:type="dxa"/>
            <w:gridSpan w:val="5"/>
            <w:vAlign w:val="center"/>
          </w:tcPr>
          <w:p w14:paraId="40023CF7" w14:textId="77777777" w:rsidR="00066976" w:rsidRPr="001B1F58" w:rsidRDefault="00066976" w:rsidP="00C87048">
            <w:pPr>
              <w:jc w:val="left"/>
              <w:rPr>
                <w:sz w:val="20"/>
                <w:szCs w:val="20"/>
              </w:rPr>
            </w:pPr>
            <w:r w:rsidRPr="001B1F58">
              <w:rPr>
                <w:sz w:val="20"/>
                <w:szCs w:val="20"/>
              </w:rPr>
              <w:t xml:space="preserve">     Igor Meixner                    </w:t>
            </w:r>
            <w:r w:rsidRPr="001B1F58">
              <w:rPr>
                <w:i/>
                <w:iCs/>
                <w:sz w:val="20"/>
                <w:szCs w:val="20"/>
              </w:rPr>
              <w:t>dipl.ing.kem.tehn.</w:t>
            </w:r>
          </w:p>
        </w:tc>
        <w:tc>
          <w:tcPr>
            <w:tcW w:w="1174" w:type="dxa"/>
            <w:vAlign w:val="center"/>
          </w:tcPr>
          <w:p w14:paraId="30E9A035" w14:textId="77777777" w:rsidR="00066976" w:rsidRPr="001B1F58" w:rsidRDefault="00066976" w:rsidP="00C87048">
            <w:pPr>
              <w:jc w:val="left"/>
              <w:rPr>
                <w:sz w:val="20"/>
                <w:szCs w:val="20"/>
              </w:rPr>
            </w:pPr>
          </w:p>
        </w:tc>
      </w:tr>
      <w:tr w:rsidR="00066976" w:rsidRPr="001B1F58" w14:paraId="76C5A078" w14:textId="77777777" w:rsidTr="00C87048">
        <w:trPr>
          <w:gridAfter w:val="2"/>
          <w:wAfter w:w="1606" w:type="dxa"/>
          <w:trHeight w:val="537"/>
        </w:trPr>
        <w:tc>
          <w:tcPr>
            <w:tcW w:w="1714" w:type="dxa"/>
            <w:gridSpan w:val="2"/>
            <w:vAlign w:val="center"/>
            <w:hideMark/>
          </w:tcPr>
          <w:p w14:paraId="487A3E78" w14:textId="77777777" w:rsidR="00066976" w:rsidRPr="001B1F58" w:rsidRDefault="00066976" w:rsidP="00C87048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bookmarkStart w:id="1" w:name="_Hlk451520250"/>
            <w:r w:rsidRPr="001B1F58">
              <w:rPr>
                <w:sz w:val="20"/>
                <w:szCs w:val="20"/>
              </w:rPr>
              <w:t>Suradnici:</w:t>
            </w:r>
          </w:p>
        </w:tc>
        <w:tc>
          <w:tcPr>
            <w:tcW w:w="2290" w:type="dxa"/>
            <w:vAlign w:val="center"/>
            <w:hideMark/>
          </w:tcPr>
          <w:p w14:paraId="14BB6E8B" w14:textId="77777777" w:rsidR="00066976" w:rsidRPr="001B1F58" w:rsidRDefault="00066976" w:rsidP="00C87048">
            <w:pPr>
              <w:spacing w:before="0" w:after="0"/>
              <w:jc w:val="left"/>
              <w:rPr>
                <w:color w:val="auto"/>
                <w:sz w:val="20"/>
                <w:szCs w:val="20"/>
              </w:rPr>
            </w:pPr>
            <w:r w:rsidRPr="001B1F58">
              <w:rPr>
                <w:color w:val="auto"/>
                <w:sz w:val="20"/>
                <w:szCs w:val="20"/>
              </w:rPr>
              <w:t>Karlo Fanuko</w:t>
            </w:r>
          </w:p>
        </w:tc>
        <w:tc>
          <w:tcPr>
            <w:tcW w:w="2437" w:type="dxa"/>
            <w:vAlign w:val="center"/>
            <w:hideMark/>
          </w:tcPr>
          <w:p w14:paraId="758C8204" w14:textId="77777777" w:rsidR="00066976" w:rsidRPr="001B1F58" w:rsidRDefault="00066976" w:rsidP="00C87048">
            <w:pPr>
              <w:spacing w:before="0" w:after="0" w:line="240" w:lineRule="auto"/>
              <w:jc w:val="left"/>
              <w:rPr>
                <w:i/>
                <w:iCs/>
                <w:color w:val="auto"/>
                <w:sz w:val="20"/>
                <w:szCs w:val="20"/>
              </w:rPr>
            </w:pPr>
            <w:r w:rsidRPr="001B1F58">
              <w:rPr>
                <w:i/>
                <w:iCs/>
                <w:color w:val="auto"/>
                <w:sz w:val="20"/>
                <w:szCs w:val="20"/>
              </w:rPr>
              <w:t xml:space="preserve">ing.el.         </w:t>
            </w:r>
          </w:p>
        </w:tc>
        <w:tc>
          <w:tcPr>
            <w:tcW w:w="2717" w:type="dxa"/>
            <w:vAlign w:val="center"/>
            <w:hideMark/>
          </w:tcPr>
          <w:p w14:paraId="2A64C426" w14:textId="77777777" w:rsidR="00066976" w:rsidRPr="001B1F58" w:rsidRDefault="00066976" w:rsidP="00C87048">
            <w:pPr>
              <w:spacing w:before="0" w:after="0"/>
              <w:jc w:val="left"/>
              <w:rPr>
                <w:sz w:val="20"/>
                <w:szCs w:val="20"/>
              </w:rPr>
            </w:pPr>
            <w:r w:rsidRPr="001B1F58">
              <w:rPr>
                <w:noProof/>
                <w:lang w:eastAsia="hr-HR"/>
              </w:rPr>
              <w:drawing>
                <wp:anchor distT="0" distB="0" distL="114300" distR="114300" simplePos="0" relativeHeight="251670528" behindDoc="0" locked="0" layoutInCell="1" allowOverlap="1" wp14:anchorId="125CAFDF" wp14:editId="08D3CBA4">
                  <wp:simplePos x="0" y="0"/>
                  <wp:positionH relativeFrom="column">
                    <wp:posOffset>-128270</wp:posOffset>
                  </wp:positionH>
                  <wp:positionV relativeFrom="paragraph">
                    <wp:posOffset>-55880</wp:posOffset>
                  </wp:positionV>
                  <wp:extent cx="1022350" cy="210185"/>
                  <wp:effectExtent l="0" t="0" r="6350" b="0"/>
                  <wp:wrapNone/>
                  <wp:docPr id="483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0" cy="2101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B1F58">
              <w:rPr>
                <w:sz w:val="20"/>
                <w:szCs w:val="20"/>
              </w:rPr>
              <w:t xml:space="preserve"> </w:t>
            </w:r>
          </w:p>
        </w:tc>
      </w:tr>
      <w:tr w:rsidR="00066976" w:rsidRPr="001B1F58" w14:paraId="12BD742A" w14:textId="77777777" w:rsidTr="00C87048">
        <w:trPr>
          <w:gridAfter w:val="2"/>
          <w:wAfter w:w="1606" w:type="dxa"/>
          <w:trHeight w:val="340"/>
        </w:trPr>
        <w:tc>
          <w:tcPr>
            <w:tcW w:w="1714" w:type="dxa"/>
            <w:gridSpan w:val="2"/>
            <w:vAlign w:val="center"/>
          </w:tcPr>
          <w:p w14:paraId="16AA246A" w14:textId="77777777" w:rsidR="00066976" w:rsidRPr="001B1F58" w:rsidRDefault="00066976" w:rsidP="00C87048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2290" w:type="dxa"/>
            <w:vAlign w:val="center"/>
            <w:hideMark/>
          </w:tcPr>
          <w:p w14:paraId="1843C410" w14:textId="77777777" w:rsidR="00066976" w:rsidRPr="001B1F58" w:rsidRDefault="00066976" w:rsidP="00C87048">
            <w:pPr>
              <w:spacing w:before="0" w:after="0"/>
              <w:jc w:val="left"/>
              <w:rPr>
                <w:color w:val="auto"/>
                <w:sz w:val="20"/>
                <w:szCs w:val="20"/>
              </w:rPr>
            </w:pPr>
            <w:r w:rsidRPr="001B1F58">
              <w:rPr>
                <w:color w:val="auto"/>
                <w:sz w:val="20"/>
                <w:szCs w:val="20"/>
              </w:rPr>
              <w:t xml:space="preserve">Jan Meixner                              </w:t>
            </w:r>
          </w:p>
        </w:tc>
        <w:tc>
          <w:tcPr>
            <w:tcW w:w="2437" w:type="dxa"/>
            <w:vAlign w:val="center"/>
            <w:hideMark/>
          </w:tcPr>
          <w:p w14:paraId="7AC54D36" w14:textId="77777777" w:rsidR="00066976" w:rsidRPr="001B1F58" w:rsidRDefault="00066976" w:rsidP="00C87048">
            <w:pPr>
              <w:spacing w:before="0" w:after="0" w:line="240" w:lineRule="auto"/>
              <w:jc w:val="left"/>
              <w:rPr>
                <w:color w:val="auto"/>
                <w:sz w:val="20"/>
                <w:szCs w:val="20"/>
              </w:rPr>
            </w:pPr>
            <w:r w:rsidRPr="001B1F58">
              <w:rPr>
                <w:color w:val="auto"/>
                <w:sz w:val="20"/>
                <w:szCs w:val="20"/>
              </w:rPr>
              <w:t xml:space="preserve">                            </w:t>
            </w:r>
          </w:p>
        </w:tc>
        <w:tc>
          <w:tcPr>
            <w:tcW w:w="2717" w:type="dxa"/>
            <w:vAlign w:val="center"/>
            <w:hideMark/>
          </w:tcPr>
          <w:p w14:paraId="7E3001AE" w14:textId="77777777" w:rsidR="00066976" w:rsidRPr="001B1F58" w:rsidRDefault="00066976" w:rsidP="00C87048">
            <w:pPr>
              <w:spacing w:before="0" w:after="0"/>
              <w:jc w:val="left"/>
              <w:rPr>
                <w:sz w:val="20"/>
                <w:szCs w:val="20"/>
              </w:rPr>
            </w:pPr>
            <w:r w:rsidRPr="001B1F58">
              <w:rPr>
                <w:noProof/>
                <w:lang w:eastAsia="hr-HR"/>
              </w:rPr>
              <w:drawing>
                <wp:anchor distT="0" distB="0" distL="114300" distR="114300" simplePos="0" relativeHeight="251674624" behindDoc="0" locked="0" layoutInCell="1" allowOverlap="1" wp14:anchorId="40380CF3" wp14:editId="41558CDC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-83820</wp:posOffset>
                  </wp:positionV>
                  <wp:extent cx="640715" cy="383540"/>
                  <wp:effectExtent l="0" t="0" r="6985" b="0"/>
                  <wp:wrapNone/>
                  <wp:docPr id="4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715" cy="383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bookmarkEnd w:id="1"/>
      </w:tr>
      <w:tr w:rsidR="00066976" w:rsidRPr="001B1F58" w14:paraId="3EFC1B91" w14:textId="77777777" w:rsidTr="00C87048">
        <w:trPr>
          <w:gridAfter w:val="2"/>
          <w:wAfter w:w="1606" w:type="dxa"/>
          <w:trHeight w:val="284"/>
        </w:trPr>
        <w:tc>
          <w:tcPr>
            <w:tcW w:w="1714" w:type="dxa"/>
            <w:gridSpan w:val="2"/>
            <w:vAlign w:val="center"/>
          </w:tcPr>
          <w:p w14:paraId="091E1DCB" w14:textId="77777777" w:rsidR="00066976" w:rsidRPr="001B1F58" w:rsidRDefault="00066976" w:rsidP="00C87048">
            <w:pPr>
              <w:jc w:val="left"/>
              <w:rPr>
                <w:sz w:val="20"/>
                <w:szCs w:val="20"/>
              </w:rPr>
            </w:pPr>
          </w:p>
          <w:p w14:paraId="6369A081" w14:textId="77777777" w:rsidR="00066976" w:rsidRPr="001B1F58" w:rsidRDefault="00066976" w:rsidP="00C87048">
            <w:pPr>
              <w:jc w:val="left"/>
              <w:rPr>
                <w:sz w:val="20"/>
                <w:szCs w:val="20"/>
              </w:rPr>
            </w:pPr>
          </w:p>
          <w:p w14:paraId="663F51B3" w14:textId="77777777" w:rsidR="00066976" w:rsidRPr="001B1F58" w:rsidRDefault="00066976" w:rsidP="00C87048">
            <w:pPr>
              <w:jc w:val="left"/>
              <w:rPr>
                <w:sz w:val="20"/>
                <w:szCs w:val="20"/>
              </w:rPr>
            </w:pPr>
          </w:p>
          <w:p w14:paraId="262E1BE4" w14:textId="77777777" w:rsidR="00066976" w:rsidRPr="001B1F58" w:rsidRDefault="00066976" w:rsidP="00C87048">
            <w:pPr>
              <w:jc w:val="left"/>
              <w:rPr>
                <w:sz w:val="20"/>
                <w:szCs w:val="20"/>
              </w:rPr>
            </w:pPr>
          </w:p>
          <w:p w14:paraId="51F0C7D4" w14:textId="77777777" w:rsidR="00066976" w:rsidRPr="001B1F58" w:rsidRDefault="00066976" w:rsidP="00C87048">
            <w:pPr>
              <w:jc w:val="left"/>
              <w:rPr>
                <w:sz w:val="20"/>
                <w:szCs w:val="20"/>
              </w:rPr>
            </w:pPr>
          </w:p>
          <w:p w14:paraId="1D2EED3B" w14:textId="77777777" w:rsidR="00066976" w:rsidRPr="001B1F58" w:rsidRDefault="00066976" w:rsidP="00C87048">
            <w:pPr>
              <w:jc w:val="left"/>
              <w:rPr>
                <w:sz w:val="20"/>
                <w:szCs w:val="20"/>
              </w:rPr>
            </w:pPr>
          </w:p>
          <w:p w14:paraId="2C4FA26A" w14:textId="77777777" w:rsidR="00066976" w:rsidRPr="001B1F58" w:rsidRDefault="00066976" w:rsidP="00C87048">
            <w:pPr>
              <w:jc w:val="left"/>
              <w:rPr>
                <w:sz w:val="20"/>
                <w:szCs w:val="20"/>
              </w:rPr>
            </w:pPr>
          </w:p>
          <w:p w14:paraId="061675E8" w14:textId="77777777" w:rsidR="00066976" w:rsidRPr="001B1F58" w:rsidRDefault="00066976" w:rsidP="00C87048">
            <w:pPr>
              <w:jc w:val="left"/>
              <w:rPr>
                <w:sz w:val="20"/>
                <w:szCs w:val="20"/>
              </w:rPr>
            </w:pPr>
          </w:p>
          <w:p w14:paraId="26B5FE01" w14:textId="77777777" w:rsidR="00066976" w:rsidRPr="001B1F58" w:rsidRDefault="00066976" w:rsidP="00C87048">
            <w:pPr>
              <w:jc w:val="left"/>
              <w:rPr>
                <w:sz w:val="20"/>
                <w:szCs w:val="20"/>
              </w:rPr>
            </w:pPr>
            <w:r w:rsidRPr="001B1F58">
              <w:rPr>
                <w:sz w:val="20"/>
                <w:szCs w:val="20"/>
              </w:rPr>
              <w:t>Datum izrade:</w:t>
            </w:r>
          </w:p>
        </w:tc>
        <w:tc>
          <w:tcPr>
            <w:tcW w:w="4727" w:type="dxa"/>
            <w:gridSpan w:val="2"/>
            <w:vAlign w:val="center"/>
          </w:tcPr>
          <w:p w14:paraId="2EDE3319" w14:textId="77777777" w:rsidR="00066976" w:rsidRPr="001B1F58" w:rsidRDefault="00066976" w:rsidP="00C87048">
            <w:pPr>
              <w:spacing w:before="0" w:after="0"/>
              <w:jc w:val="left"/>
              <w:rPr>
                <w:i/>
                <w:iCs/>
                <w:color w:val="auto"/>
                <w:sz w:val="20"/>
                <w:szCs w:val="20"/>
              </w:rPr>
            </w:pPr>
          </w:p>
          <w:p w14:paraId="1D5B0B8B" w14:textId="77777777" w:rsidR="00066976" w:rsidRPr="001B1F58" w:rsidRDefault="00066976" w:rsidP="00C87048">
            <w:pPr>
              <w:spacing w:before="0" w:after="0"/>
              <w:jc w:val="left"/>
              <w:rPr>
                <w:i/>
                <w:iCs/>
                <w:color w:val="auto"/>
                <w:sz w:val="20"/>
                <w:szCs w:val="20"/>
              </w:rPr>
            </w:pPr>
            <w:r w:rsidRPr="001B1F58">
              <w:rPr>
                <w:color w:val="auto"/>
                <w:sz w:val="20"/>
                <w:szCs w:val="20"/>
              </w:rPr>
              <w:t>Petra Meixner</w:t>
            </w:r>
            <w:r w:rsidRPr="001B1F58">
              <w:rPr>
                <w:i/>
                <w:iCs/>
                <w:color w:val="auto"/>
                <w:sz w:val="20"/>
                <w:szCs w:val="20"/>
              </w:rPr>
              <w:t xml:space="preserve">                   mag.iur                       </w:t>
            </w:r>
          </w:p>
          <w:p w14:paraId="48D69595" w14:textId="77777777" w:rsidR="00066976" w:rsidRPr="001B1F58" w:rsidRDefault="00066976" w:rsidP="00C87048">
            <w:pPr>
              <w:spacing w:before="0" w:after="0"/>
              <w:jc w:val="left"/>
              <w:rPr>
                <w:i/>
                <w:iCs/>
                <w:color w:val="auto"/>
                <w:sz w:val="20"/>
                <w:szCs w:val="20"/>
              </w:rPr>
            </w:pPr>
          </w:p>
          <w:p w14:paraId="6B3556E8" w14:textId="77777777" w:rsidR="00066976" w:rsidRPr="001B1F58" w:rsidRDefault="00066976" w:rsidP="00C87048">
            <w:pPr>
              <w:spacing w:before="0" w:after="0"/>
              <w:jc w:val="left"/>
              <w:rPr>
                <w:i/>
                <w:iCs/>
                <w:color w:val="auto"/>
                <w:sz w:val="20"/>
                <w:szCs w:val="20"/>
              </w:rPr>
            </w:pPr>
            <w:r w:rsidRPr="001B1F58">
              <w:rPr>
                <w:color w:val="auto"/>
                <w:sz w:val="20"/>
                <w:szCs w:val="20"/>
              </w:rPr>
              <w:t>mr. sc. Jarolim</w:t>
            </w:r>
            <w:r w:rsidRPr="001B1F58">
              <w:rPr>
                <w:i/>
                <w:iCs/>
                <w:color w:val="auto"/>
                <w:sz w:val="20"/>
                <w:szCs w:val="20"/>
              </w:rPr>
              <w:t xml:space="preserve">  </w:t>
            </w:r>
            <w:r w:rsidRPr="001B1F58">
              <w:rPr>
                <w:iCs/>
                <w:color w:val="auto"/>
                <w:sz w:val="20"/>
                <w:szCs w:val="20"/>
              </w:rPr>
              <w:t xml:space="preserve">                </w:t>
            </w:r>
            <w:r w:rsidRPr="001B1F58">
              <w:rPr>
                <w:i/>
                <w:iCs/>
                <w:color w:val="auto"/>
                <w:sz w:val="20"/>
                <w:szCs w:val="20"/>
              </w:rPr>
              <w:t xml:space="preserve">dipl.ing.kem.tehn.         </w:t>
            </w:r>
          </w:p>
          <w:p w14:paraId="7854040E" w14:textId="77777777" w:rsidR="00066976" w:rsidRPr="001B1F58" w:rsidRDefault="00066976" w:rsidP="00C87048">
            <w:pPr>
              <w:spacing w:before="0" w:after="0"/>
              <w:jc w:val="left"/>
              <w:rPr>
                <w:i/>
                <w:iCs/>
                <w:color w:val="auto"/>
                <w:sz w:val="20"/>
                <w:szCs w:val="20"/>
              </w:rPr>
            </w:pPr>
            <w:r w:rsidRPr="001B1F58">
              <w:rPr>
                <w:color w:val="auto"/>
                <w:sz w:val="20"/>
                <w:szCs w:val="20"/>
              </w:rPr>
              <w:t>Meixner</w:t>
            </w:r>
          </w:p>
          <w:p w14:paraId="4A2C7E01" w14:textId="77777777" w:rsidR="00066976" w:rsidRPr="001B1F58" w:rsidRDefault="00066976" w:rsidP="00C87048">
            <w:pPr>
              <w:spacing w:before="0" w:after="0"/>
              <w:jc w:val="left"/>
              <w:rPr>
                <w:i/>
                <w:iCs/>
                <w:color w:val="auto"/>
                <w:sz w:val="20"/>
                <w:szCs w:val="20"/>
              </w:rPr>
            </w:pPr>
          </w:p>
          <w:p w14:paraId="27EABC04" w14:textId="77777777" w:rsidR="00066976" w:rsidRPr="001B1F58" w:rsidRDefault="00066976" w:rsidP="00C87048">
            <w:pPr>
              <w:spacing w:before="0" w:after="0"/>
              <w:jc w:val="left"/>
              <w:rPr>
                <w:color w:val="auto"/>
                <w:sz w:val="20"/>
                <w:szCs w:val="20"/>
              </w:rPr>
            </w:pPr>
          </w:p>
          <w:p w14:paraId="733B9C26" w14:textId="77777777" w:rsidR="00066976" w:rsidRPr="001B1F58" w:rsidRDefault="00066976" w:rsidP="00C87048">
            <w:pPr>
              <w:spacing w:before="0" w:after="0"/>
              <w:jc w:val="left"/>
              <w:rPr>
                <w:i/>
                <w:iCs/>
                <w:color w:val="auto"/>
                <w:sz w:val="20"/>
                <w:szCs w:val="20"/>
              </w:rPr>
            </w:pPr>
            <w:r w:rsidRPr="001B1F58">
              <w:rPr>
                <w:color w:val="auto"/>
                <w:sz w:val="20"/>
                <w:szCs w:val="20"/>
              </w:rPr>
              <w:t>Marko Petretić</w:t>
            </w:r>
            <w:r w:rsidRPr="001B1F58">
              <w:rPr>
                <w:i/>
                <w:iCs/>
                <w:color w:val="auto"/>
                <w:sz w:val="20"/>
                <w:szCs w:val="20"/>
              </w:rPr>
              <w:t xml:space="preserve">                   mag.educ.philol.croat.</w:t>
            </w:r>
          </w:p>
          <w:p w14:paraId="50E24E92" w14:textId="77777777" w:rsidR="00066976" w:rsidRPr="001B1F58" w:rsidRDefault="00066976" w:rsidP="00C87048">
            <w:pPr>
              <w:spacing w:before="0" w:after="0"/>
              <w:jc w:val="left"/>
              <w:rPr>
                <w:i/>
                <w:iCs/>
                <w:color w:val="auto"/>
                <w:sz w:val="20"/>
                <w:szCs w:val="20"/>
              </w:rPr>
            </w:pPr>
          </w:p>
          <w:p w14:paraId="14ED1F1E" w14:textId="77777777" w:rsidR="00066976" w:rsidRPr="001B1F58" w:rsidRDefault="00066976" w:rsidP="00C87048">
            <w:pPr>
              <w:spacing w:before="0" w:after="0"/>
              <w:jc w:val="left"/>
              <w:rPr>
                <w:i/>
                <w:iCs/>
                <w:color w:val="auto"/>
                <w:sz w:val="20"/>
                <w:szCs w:val="20"/>
              </w:rPr>
            </w:pPr>
          </w:p>
          <w:p w14:paraId="67CF80D6" w14:textId="77777777" w:rsidR="00066976" w:rsidRPr="001B1F58" w:rsidRDefault="00066976" w:rsidP="00C87048">
            <w:pPr>
              <w:spacing w:before="0" w:after="0"/>
              <w:jc w:val="left"/>
              <w:rPr>
                <w:i/>
                <w:iCs/>
                <w:color w:val="auto"/>
                <w:sz w:val="20"/>
                <w:szCs w:val="20"/>
              </w:rPr>
            </w:pPr>
            <w:r w:rsidRPr="001B1F58">
              <w:rPr>
                <w:color w:val="auto"/>
                <w:sz w:val="20"/>
                <w:szCs w:val="20"/>
              </w:rPr>
              <w:t>Josipa Zarić</w:t>
            </w:r>
            <w:r w:rsidRPr="001B1F58">
              <w:rPr>
                <w:i/>
                <w:iCs/>
                <w:color w:val="auto"/>
                <w:sz w:val="20"/>
                <w:szCs w:val="20"/>
              </w:rPr>
              <w:t xml:space="preserve">                      struč. spec. ing. sec.</w:t>
            </w:r>
          </w:p>
          <w:p w14:paraId="1E8E81C3" w14:textId="77777777" w:rsidR="00066976" w:rsidRPr="001B1F58" w:rsidRDefault="00066976" w:rsidP="00C87048">
            <w:pPr>
              <w:spacing w:before="0" w:after="0"/>
              <w:jc w:val="left"/>
              <w:rPr>
                <w:i/>
                <w:iCs/>
                <w:color w:val="auto"/>
                <w:sz w:val="20"/>
                <w:szCs w:val="20"/>
              </w:rPr>
            </w:pPr>
          </w:p>
          <w:p w14:paraId="5C14DE85" w14:textId="77777777" w:rsidR="00066976" w:rsidRPr="001B1F58" w:rsidRDefault="00066976" w:rsidP="00C87048">
            <w:pPr>
              <w:spacing w:before="0" w:after="0"/>
              <w:jc w:val="left"/>
              <w:rPr>
                <w:i/>
                <w:iCs/>
                <w:color w:val="auto"/>
                <w:sz w:val="20"/>
                <w:szCs w:val="20"/>
              </w:rPr>
            </w:pPr>
          </w:p>
          <w:p w14:paraId="27A97580" w14:textId="77777777" w:rsidR="00066976" w:rsidRPr="001B1F58" w:rsidRDefault="00066976" w:rsidP="00C87048">
            <w:pPr>
              <w:spacing w:before="0" w:after="0"/>
              <w:jc w:val="left"/>
              <w:rPr>
                <w:color w:val="auto"/>
                <w:sz w:val="20"/>
                <w:szCs w:val="20"/>
              </w:rPr>
            </w:pPr>
            <w:r>
              <w:rPr>
                <w:i/>
                <w:iCs/>
                <w:color w:val="auto"/>
                <w:sz w:val="20"/>
                <w:szCs w:val="20"/>
              </w:rPr>
              <w:t>Rujan</w:t>
            </w:r>
            <w:r w:rsidRPr="001B1F58">
              <w:rPr>
                <w:i/>
                <w:iCs/>
                <w:color w:val="auto"/>
                <w:sz w:val="20"/>
                <w:szCs w:val="20"/>
              </w:rPr>
              <w:t>, 2021</w:t>
            </w:r>
            <w:r w:rsidRPr="001B1F58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2717" w:type="dxa"/>
            <w:vAlign w:val="center"/>
            <w:hideMark/>
          </w:tcPr>
          <w:p w14:paraId="2B0D7988" w14:textId="77777777" w:rsidR="00066976" w:rsidRPr="001B1F58" w:rsidRDefault="00066976" w:rsidP="00C87048">
            <w:pPr>
              <w:jc w:val="left"/>
              <w:rPr>
                <w:sz w:val="20"/>
                <w:szCs w:val="20"/>
              </w:rPr>
            </w:pPr>
            <w:r w:rsidRPr="001B1F58">
              <w:rPr>
                <w:noProof/>
                <w:lang w:eastAsia="hr-HR"/>
              </w:rPr>
              <w:drawing>
                <wp:anchor distT="0" distB="0" distL="114300" distR="114300" simplePos="0" relativeHeight="251673600" behindDoc="0" locked="0" layoutInCell="1" allowOverlap="1" wp14:anchorId="0A09B1D0" wp14:editId="30F71C88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673100</wp:posOffset>
                  </wp:positionV>
                  <wp:extent cx="592455" cy="314960"/>
                  <wp:effectExtent l="0" t="0" r="0" b="8890"/>
                  <wp:wrapNone/>
                  <wp:docPr id="451" name="Slika 8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8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455" cy="314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B1F58">
              <w:rPr>
                <w:noProof/>
                <w:lang w:eastAsia="hr-HR"/>
              </w:rPr>
              <w:drawing>
                <wp:anchor distT="0" distB="0" distL="114300" distR="114300" simplePos="0" relativeHeight="251671552" behindDoc="0" locked="0" layoutInCell="1" allowOverlap="1" wp14:anchorId="130E4814" wp14:editId="25EFE35C">
                  <wp:simplePos x="0" y="0"/>
                  <wp:positionH relativeFrom="column">
                    <wp:posOffset>99060</wp:posOffset>
                  </wp:positionH>
                  <wp:positionV relativeFrom="paragraph">
                    <wp:posOffset>-14605</wp:posOffset>
                  </wp:positionV>
                  <wp:extent cx="798195" cy="354330"/>
                  <wp:effectExtent l="0" t="0" r="1905" b="7620"/>
                  <wp:wrapNone/>
                  <wp:docPr id="485" name="Slika 9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9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195" cy="354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B1F58">
              <w:rPr>
                <w:noProof/>
                <w:lang w:eastAsia="hr-HR"/>
              </w:rPr>
              <w:drawing>
                <wp:anchor distT="0" distB="0" distL="114300" distR="114300" simplePos="0" relativeHeight="251672576" behindDoc="0" locked="0" layoutInCell="1" allowOverlap="1" wp14:anchorId="7EF20DD2" wp14:editId="2709237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-455295</wp:posOffset>
                  </wp:positionV>
                  <wp:extent cx="1112520" cy="440690"/>
                  <wp:effectExtent l="0" t="0" r="0" b="0"/>
                  <wp:wrapNone/>
                  <wp:docPr id="486" name="Slika 8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8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20" cy="4406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B1F58">
              <w:rPr>
                <w:noProof/>
                <w:color w:val="auto"/>
                <w:sz w:val="20"/>
                <w:szCs w:val="20"/>
                <w:lang w:eastAsia="hr-HR"/>
              </w:rPr>
              <w:drawing>
                <wp:anchor distT="0" distB="0" distL="114300" distR="114300" simplePos="0" relativeHeight="251675648" behindDoc="1" locked="0" layoutInCell="1" allowOverlap="1" wp14:anchorId="24A2F8A2" wp14:editId="1B291541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1071245</wp:posOffset>
                  </wp:positionV>
                  <wp:extent cx="1095375" cy="422910"/>
                  <wp:effectExtent l="0" t="0" r="9525" b="0"/>
                  <wp:wrapTight wrapText="bothSides">
                    <wp:wrapPolygon edited="0">
                      <wp:start x="0" y="0"/>
                      <wp:lineTo x="0" y="20432"/>
                      <wp:lineTo x="21412" y="20432"/>
                      <wp:lineTo x="21412" y="0"/>
                      <wp:lineTo x="0" y="0"/>
                    </wp:wrapPolygon>
                  </wp:wrapTight>
                  <wp:docPr id="927" name="Slika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422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66976" w:rsidRPr="001B1F58" w14:paraId="6D98D949" w14:textId="77777777" w:rsidTr="00C87048">
        <w:trPr>
          <w:gridAfter w:val="2"/>
          <w:wAfter w:w="1606" w:type="dxa"/>
          <w:trHeight w:val="284"/>
        </w:trPr>
        <w:tc>
          <w:tcPr>
            <w:tcW w:w="1714" w:type="dxa"/>
            <w:gridSpan w:val="2"/>
            <w:vAlign w:val="center"/>
          </w:tcPr>
          <w:p w14:paraId="68BA5640" w14:textId="77777777" w:rsidR="00066976" w:rsidRPr="001B1F58" w:rsidRDefault="00066976" w:rsidP="00C8704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727" w:type="dxa"/>
            <w:gridSpan w:val="2"/>
            <w:vAlign w:val="center"/>
          </w:tcPr>
          <w:p w14:paraId="4F8BC784" w14:textId="77777777" w:rsidR="00066976" w:rsidRPr="001B1F58" w:rsidRDefault="00066976" w:rsidP="00C8704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717" w:type="dxa"/>
            <w:vAlign w:val="center"/>
          </w:tcPr>
          <w:p w14:paraId="4071ECDE" w14:textId="77777777" w:rsidR="00066976" w:rsidRPr="001B1F58" w:rsidRDefault="00066976" w:rsidP="00C87048">
            <w:pPr>
              <w:jc w:val="left"/>
              <w:rPr>
                <w:sz w:val="20"/>
                <w:szCs w:val="20"/>
              </w:rPr>
            </w:pPr>
          </w:p>
        </w:tc>
      </w:tr>
    </w:tbl>
    <w:p w14:paraId="20809861" w14:textId="77777777" w:rsidR="00066976" w:rsidRDefault="00066976" w:rsidP="00066976">
      <w:pPr>
        <w:spacing w:after="0"/>
        <w:jc w:val="center"/>
      </w:pPr>
    </w:p>
    <w:p w14:paraId="2122E48A" w14:textId="5081D977" w:rsidR="00066976" w:rsidRPr="001B1F58" w:rsidRDefault="00066976" w:rsidP="00066976">
      <w:pPr>
        <w:spacing w:after="0"/>
        <w:jc w:val="center"/>
      </w:pPr>
      <w:r w:rsidRPr="001B1F58">
        <w:t>M.P.</w:t>
      </w:r>
    </w:p>
    <w:p w14:paraId="52A657A0" w14:textId="77777777" w:rsidR="00066976" w:rsidRPr="001B1F58" w:rsidRDefault="00066976" w:rsidP="00066976">
      <w:pPr>
        <w:tabs>
          <w:tab w:val="left" w:pos="2442"/>
          <w:tab w:val="right" w:pos="9070"/>
        </w:tabs>
        <w:spacing w:after="0"/>
        <w:jc w:val="left"/>
        <w:rPr>
          <w:b/>
          <w:sz w:val="20"/>
        </w:rPr>
      </w:pPr>
      <w:r w:rsidRPr="001B1F58">
        <w:rPr>
          <w:b/>
          <w:sz w:val="20"/>
        </w:rPr>
        <w:tab/>
      </w:r>
      <w:r w:rsidRPr="001B1F58">
        <w:rPr>
          <w:b/>
          <w:sz w:val="20"/>
        </w:rPr>
        <w:tab/>
        <w:t>Odgovorna osoba</w:t>
      </w:r>
    </w:p>
    <w:p w14:paraId="527C78A1" w14:textId="77777777" w:rsidR="00066976" w:rsidRPr="001B1F58" w:rsidRDefault="00066976" w:rsidP="00066976">
      <w:pPr>
        <w:spacing w:before="0" w:after="0"/>
        <w:jc w:val="right"/>
      </w:pPr>
      <w:r w:rsidRPr="001B1F58">
        <w:t xml:space="preserve">  Igor Meixner, dipl.ing.kem.tehn.</w:t>
      </w:r>
    </w:p>
    <w:p w14:paraId="0C2C9AB9" w14:textId="77777777" w:rsidR="00066976" w:rsidRPr="001B1F58" w:rsidRDefault="00066976" w:rsidP="00066976">
      <w:pPr>
        <w:spacing w:after="0"/>
        <w:jc w:val="right"/>
      </w:pPr>
      <w:r w:rsidRPr="001B1F58">
        <w:rPr>
          <w:noProof/>
          <w:lang w:eastAsia="hr-HR"/>
        </w:rPr>
        <w:drawing>
          <wp:anchor distT="0" distB="0" distL="114300" distR="114300" simplePos="0" relativeHeight="251667456" behindDoc="1" locked="0" layoutInCell="1" allowOverlap="1" wp14:anchorId="12210D26" wp14:editId="19021691">
            <wp:simplePos x="0" y="0"/>
            <wp:positionH relativeFrom="column">
              <wp:posOffset>4404402</wp:posOffset>
            </wp:positionH>
            <wp:positionV relativeFrom="paragraph">
              <wp:posOffset>2540</wp:posOffset>
            </wp:positionV>
            <wp:extent cx="1098550" cy="842645"/>
            <wp:effectExtent l="0" t="0" r="6350" b="0"/>
            <wp:wrapNone/>
            <wp:docPr id="20" name="Slika 20" descr="Igor Meix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gor Meixner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842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1F58">
        <w:rPr>
          <w:noProof/>
          <w:lang w:eastAsia="hr-HR"/>
        </w:rPr>
        <w:drawing>
          <wp:anchor distT="0" distB="0" distL="114300" distR="114300" simplePos="0" relativeHeight="251668480" behindDoc="1" locked="0" layoutInCell="1" allowOverlap="1" wp14:anchorId="00286F27" wp14:editId="2A3CE0AB">
            <wp:simplePos x="0" y="0"/>
            <wp:positionH relativeFrom="margin">
              <wp:posOffset>609600</wp:posOffset>
            </wp:positionH>
            <wp:positionV relativeFrom="margin">
              <wp:posOffset>6195060</wp:posOffset>
            </wp:positionV>
            <wp:extent cx="1395730" cy="578485"/>
            <wp:effectExtent l="38100" t="95250" r="33020" b="107315"/>
            <wp:wrapTopAndBottom/>
            <wp:docPr id="48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451311">
                      <a:off x="0" y="0"/>
                      <a:ext cx="1395730" cy="578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55C894" w14:textId="77777777" w:rsidR="00066976" w:rsidRPr="001B1F58" w:rsidRDefault="00066976" w:rsidP="00066976">
      <w:pPr>
        <w:spacing w:before="0" w:after="0" w:line="240" w:lineRule="auto"/>
        <w:jc w:val="center"/>
        <w:rPr>
          <w:i/>
          <w:sz w:val="16"/>
        </w:rPr>
      </w:pPr>
    </w:p>
    <w:p w14:paraId="61FCCDF3" w14:textId="77777777" w:rsidR="00066976" w:rsidRPr="001B1F58" w:rsidRDefault="00066976" w:rsidP="00066976">
      <w:pPr>
        <w:spacing w:before="0" w:after="0" w:line="240" w:lineRule="auto"/>
        <w:jc w:val="center"/>
        <w:rPr>
          <w:i/>
          <w:sz w:val="16"/>
        </w:rPr>
      </w:pPr>
    </w:p>
    <w:p w14:paraId="3A75CA9B" w14:textId="77777777" w:rsidR="00066976" w:rsidRPr="001B1F58" w:rsidRDefault="00066976" w:rsidP="00066976">
      <w:pPr>
        <w:spacing w:before="0" w:after="0" w:line="240" w:lineRule="auto"/>
        <w:jc w:val="center"/>
        <w:rPr>
          <w:i/>
          <w:sz w:val="16"/>
        </w:rPr>
      </w:pPr>
    </w:p>
    <w:p w14:paraId="53EA624A" w14:textId="77777777" w:rsidR="00066976" w:rsidRPr="001B1F58" w:rsidRDefault="00066976" w:rsidP="00066976">
      <w:pPr>
        <w:spacing w:before="0" w:after="0" w:line="240" w:lineRule="auto"/>
        <w:jc w:val="center"/>
        <w:rPr>
          <w:i/>
          <w:sz w:val="16"/>
        </w:rPr>
      </w:pPr>
    </w:p>
    <w:p w14:paraId="61C9A3BF" w14:textId="77777777" w:rsidR="00066976" w:rsidRPr="001B1F58" w:rsidRDefault="00066976" w:rsidP="00066976">
      <w:pPr>
        <w:spacing w:before="0" w:after="0" w:line="240" w:lineRule="auto"/>
        <w:jc w:val="center"/>
        <w:rPr>
          <w:i/>
          <w:sz w:val="16"/>
        </w:rPr>
      </w:pPr>
    </w:p>
    <w:p w14:paraId="0F9BC1B0" w14:textId="77777777" w:rsidR="00066976" w:rsidRPr="001B1F58" w:rsidRDefault="00066976" w:rsidP="00066976">
      <w:pPr>
        <w:spacing w:before="0" w:after="0" w:line="240" w:lineRule="auto"/>
        <w:jc w:val="center"/>
        <w:rPr>
          <w:i/>
          <w:sz w:val="16"/>
        </w:rPr>
      </w:pPr>
    </w:p>
    <w:p w14:paraId="6562349B" w14:textId="77777777" w:rsidR="00066976" w:rsidRPr="001B1F58" w:rsidRDefault="00066976" w:rsidP="00066976">
      <w:pPr>
        <w:spacing w:before="0" w:after="0" w:line="240" w:lineRule="auto"/>
        <w:jc w:val="center"/>
        <w:rPr>
          <w:i/>
          <w:sz w:val="16"/>
        </w:rPr>
      </w:pPr>
    </w:p>
    <w:p w14:paraId="03891CF1" w14:textId="4422EB8A" w:rsidR="00066976" w:rsidRPr="001B1F58" w:rsidRDefault="00066976" w:rsidP="00066976">
      <w:pPr>
        <w:spacing w:before="0" w:after="0" w:line="240" w:lineRule="auto"/>
        <w:jc w:val="center"/>
        <w:rPr>
          <w:i/>
          <w:sz w:val="16"/>
        </w:rPr>
      </w:pPr>
      <w:r w:rsidRPr="001B1F58">
        <w:rPr>
          <w:i/>
          <w:sz w:val="16"/>
        </w:rPr>
        <w:t xml:space="preserve">Ovaj dokument u cijelom svom sadržaju predstavlja vlasništvo </w:t>
      </w:r>
      <w:r w:rsidR="00610C3B">
        <w:rPr>
          <w:i/>
          <w:sz w:val="16"/>
        </w:rPr>
        <w:t>Općine Josipdol</w:t>
      </w:r>
      <w:r w:rsidRPr="001B1F58">
        <w:rPr>
          <w:i/>
          <w:sz w:val="16"/>
        </w:rPr>
        <w:t xml:space="preserve"> te je zabranjeno kopiranje, umnožavanje ili pak objavljivanje u bilo kojem obliku osim zakonski propisanog bez prethodne pismene suglasnosti odgovorne osobe </w:t>
      </w:r>
      <w:r w:rsidR="00610C3B">
        <w:rPr>
          <w:i/>
          <w:sz w:val="16"/>
        </w:rPr>
        <w:t>Općine Josipdol</w:t>
      </w:r>
    </w:p>
    <w:p w14:paraId="3E27FBFA" w14:textId="77777777" w:rsidR="00066976" w:rsidRPr="001B1F58" w:rsidRDefault="00066976" w:rsidP="00066976">
      <w:pPr>
        <w:spacing w:before="0" w:after="0" w:line="240" w:lineRule="auto"/>
        <w:rPr>
          <w:i/>
          <w:sz w:val="16"/>
        </w:rPr>
      </w:pPr>
    </w:p>
    <w:p w14:paraId="1EFA8907" w14:textId="77777777" w:rsidR="00066976" w:rsidRPr="001B1F58" w:rsidRDefault="00066976" w:rsidP="00066976">
      <w:pPr>
        <w:spacing w:before="0" w:after="0" w:line="240" w:lineRule="auto"/>
        <w:jc w:val="center"/>
        <w:rPr>
          <w:i/>
          <w:sz w:val="16"/>
        </w:rPr>
      </w:pPr>
      <w:r w:rsidRPr="001B1F58">
        <w:rPr>
          <w:i/>
          <w:sz w:val="16"/>
        </w:rPr>
        <w:t>Zabranjeno je umnožavanje ovog dokumenta ili njegovog dijela u bilo kojem obliku i</w:t>
      </w:r>
    </w:p>
    <w:p w14:paraId="0C6797E7" w14:textId="0062752B" w:rsidR="00066976" w:rsidRDefault="00066976" w:rsidP="00066976">
      <w:pPr>
        <w:spacing w:before="0" w:after="0" w:line="240" w:lineRule="auto"/>
        <w:jc w:val="center"/>
        <w:rPr>
          <w:i/>
          <w:sz w:val="16"/>
        </w:rPr>
      </w:pPr>
      <w:r w:rsidRPr="001B1F58">
        <w:rPr>
          <w:i/>
          <w:sz w:val="16"/>
        </w:rPr>
        <w:t xml:space="preserve">na bilo koji način bez prethodne suglasnosti ovlaštene osobe tvrtke DLS d.o.o. Rijeka. </w:t>
      </w:r>
    </w:p>
    <w:p w14:paraId="5C35A160" w14:textId="77777777" w:rsidR="00066976" w:rsidRPr="001B1F58" w:rsidRDefault="00066976" w:rsidP="00066976">
      <w:pPr>
        <w:spacing w:before="0" w:after="0" w:line="240" w:lineRule="auto"/>
        <w:jc w:val="center"/>
        <w:rPr>
          <w:i/>
          <w:sz w:val="16"/>
        </w:rPr>
      </w:pPr>
    </w:p>
    <w:p w14:paraId="75FFE438" w14:textId="77777777" w:rsidR="00846546" w:rsidRDefault="00AF1A97" w:rsidP="00D917CA">
      <w:pPr>
        <w:rPr>
          <w:noProof/>
        </w:rPr>
      </w:pPr>
      <w:sdt>
        <w:sdtPr>
          <w:rPr>
            <w:b/>
            <w:bCs/>
            <w:caps/>
            <w:highlight w:val="yellow"/>
          </w:rPr>
          <w:id w:val="-2096773831"/>
          <w:placeholder>
            <w:docPart w:val="5E0C904F292F411B8E9FE713A172E53E"/>
          </w:placeholder>
        </w:sdtPr>
        <w:sdtEndPr>
          <w:rPr>
            <w:b w:val="0"/>
            <w:bCs w:val="0"/>
            <w:caps w:val="0"/>
          </w:rPr>
        </w:sdtEndPr>
        <w:sdtContent>
          <w:r w:rsidR="00204CB2" w:rsidRPr="009B15FE">
            <w:t xml:space="preserve">S A D R Ž A J </w:t>
          </w:r>
          <w:r w:rsidR="00CC625A" w:rsidRPr="009B15FE">
            <w:t xml:space="preserve"> </w:t>
          </w:r>
        </w:sdtContent>
      </w:sdt>
      <w:r w:rsidR="004058CD" w:rsidRPr="00536DDA">
        <w:rPr>
          <w:highlight w:val="yellow"/>
        </w:rPr>
        <w:fldChar w:fldCharType="begin"/>
      </w:r>
      <w:r w:rsidR="005E2CCD" w:rsidRPr="009D600B">
        <w:rPr>
          <w:highlight w:val="yellow"/>
        </w:rPr>
        <w:instrText xml:space="preserve"> TOC \o "1-3" \h \z \u </w:instrText>
      </w:r>
      <w:r w:rsidR="004058CD" w:rsidRPr="00536DDA">
        <w:rPr>
          <w:highlight w:val="yellow"/>
        </w:rPr>
        <w:fldChar w:fldCharType="separate"/>
      </w:r>
    </w:p>
    <w:p w14:paraId="74E325F6" w14:textId="6B8BB412" w:rsidR="00846546" w:rsidRDefault="00AF1A97">
      <w:pPr>
        <w:pStyle w:val="Sadraj1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color w:val="auto"/>
          <w:szCs w:val="22"/>
          <w:u w:val="none"/>
          <w:lang w:eastAsia="hr-HR"/>
        </w:rPr>
      </w:pPr>
      <w:hyperlink w:anchor="_Toc83386656" w:history="1">
        <w:r w:rsidR="00846546" w:rsidRPr="007F40A6">
          <w:rPr>
            <w:rStyle w:val="Hiperveza"/>
            <w:noProof/>
            <w:lang w:bidi="en-US"/>
          </w:rPr>
          <w:t>8 Kartografski prikazi</w:t>
        </w:r>
        <w:r w:rsidR="00846546">
          <w:rPr>
            <w:noProof/>
            <w:webHidden/>
          </w:rPr>
          <w:tab/>
        </w:r>
        <w:r w:rsidR="00846546">
          <w:rPr>
            <w:noProof/>
            <w:webHidden/>
          </w:rPr>
          <w:fldChar w:fldCharType="begin"/>
        </w:r>
        <w:r w:rsidR="00846546">
          <w:rPr>
            <w:noProof/>
            <w:webHidden/>
          </w:rPr>
          <w:instrText xml:space="preserve"> PAGEREF _Toc83386656 \h </w:instrText>
        </w:r>
        <w:r w:rsidR="00846546">
          <w:rPr>
            <w:noProof/>
            <w:webHidden/>
          </w:rPr>
        </w:r>
        <w:r w:rsidR="00846546">
          <w:rPr>
            <w:noProof/>
            <w:webHidden/>
          </w:rPr>
          <w:fldChar w:fldCharType="separate"/>
        </w:r>
        <w:r w:rsidR="00846546">
          <w:rPr>
            <w:noProof/>
            <w:webHidden/>
          </w:rPr>
          <w:t>3</w:t>
        </w:r>
        <w:r w:rsidR="00846546">
          <w:rPr>
            <w:noProof/>
            <w:webHidden/>
          </w:rPr>
          <w:fldChar w:fldCharType="end"/>
        </w:r>
      </w:hyperlink>
    </w:p>
    <w:p w14:paraId="493444AE" w14:textId="007CBDB3" w:rsidR="00846546" w:rsidRDefault="00AF1A97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smallCaps w:val="0"/>
          <w:noProof/>
          <w:color w:val="auto"/>
          <w:szCs w:val="22"/>
          <w:lang w:eastAsia="hr-HR"/>
        </w:rPr>
      </w:pPr>
      <w:hyperlink w:anchor="_Toc83386657" w:history="1">
        <w:r w:rsidR="00846546" w:rsidRPr="007F40A6">
          <w:rPr>
            <w:rStyle w:val="Hiperveza"/>
            <w:noProof/>
          </w:rPr>
          <w:t>8.1 Kartografski prikaz zbornih mjesta Stožera civilne zaštite i Povjerenika civilne  zaštite Općine Josipdol</w:t>
        </w:r>
        <w:r w:rsidR="00846546">
          <w:rPr>
            <w:noProof/>
            <w:webHidden/>
          </w:rPr>
          <w:tab/>
        </w:r>
        <w:r w:rsidR="00846546">
          <w:rPr>
            <w:noProof/>
            <w:webHidden/>
          </w:rPr>
          <w:fldChar w:fldCharType="begin"/>
        </w:r>
        <w:r w:rsidR="00846546">
          <w:rPr>
            <w:noProof/>
            <w:webHidden/>
          </w:rPr>
          <w:instrText xml:space="preserve"> PAGEREF _Toc83386657 \h </w:instrText>
        </w:r>
        <w:r w:rsidR="00846546">
          <w:rPr>
            <w:noProof/>
            <w:webHidden/>
          </w:rPr>
        </w:r>
        <w:r w:rsidR="00846546">
          <w:rPr>
            <w:noProof/>
            <w:webHidden/>
          </w:rPr>
          <w:fldChar w:fldCharType="separate"/>
        </w:r>
        <w:r w:rsidR="00846546">
          <w:rPr>
            <w:noProof/>
            <w:webHidden/>
          </w:rPr>
          <w:t>3</w:t>
        </w:r>
        <w:r w:rsidR="00846546">
          <w:rPr>
            <w:noProof/>
            <w:webHidden/>
          </w:rPr>
          <w:fldChar w:fldCharType="end"/>
        </w:r>
      </w:hyperlink>
    </w:p>
    <w:p w14:paraId="753B99DB" w14:textId="65E5E156" w:rsidR="00846546" w:rsidRDefault="00AF1A97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smallCaps w:val="0"/>
          <w:noProof/>
          <w:color w:val="auto"/>
          <w:szCs w:val="22"/>
          <w:lang w:eastAsia="hr-HR"/>
        </w:rPr>
      </w:pPr>
      <w:hyperlink w:anchor="_Toc83386658" w:history="1">
        <w:r w:rsidR="00846546" w:rsidRPr="007F40A6">
          <w:rPr>
            <w:rStyle w:val="Hiperveza"/>
            <w:noProof/>
            <w:lang w:eastAsia="hr-HR" w:bidi="en-US"/>
          </w:rPr>
          <w:t>8.2 Kartografski prikaz operativnih snaga civilne zaštite i pravnih osoba od interesa za sustav civilne zaštite Općine Josipdol</w:t>
        </w:r>
        <w:r w:rsidR="00846546">
          <w:rPr>
            <w:noProof/>
            <w:webHidden/>
          </w:rPr>
          <w:tab/>
        </w:r>
        <w:r w:rsidR="00846546">
          <w:rPr>
            <w:noProof/>
            <w:webHidden/>
          </w:rPr>
          <w:fldChar w:fldCharType="begin"/>
        </w:r>
        <w:r w:rsidR="00846546">
          <w:rPr>
            <w:noProof/>
            <w:webHidden/>
          </w:rPr>
          <w:instrText xml:space="preserve"> PAGEREF _Toc83386658 \h </w:instrText>
        </w:r>
        <w:r w:rsidR="00846546">
          <w:rPr>
            <w:noProof/>
            <w:webHidden/>
          </w:rPr>
        </w:r>
        <w:r w:rsidR="00846546">
          <w:rPr>
            <w:noProof/>
            <w:webHidden/>
          </w:rPr>
          <w:fldChar w:fldCharType="separate"/>
        </w:r>
        <w:r w:rsidR="00846546">
          <w:rPr>
            <w:noProof/>
            <w:webHidden/>
          </w:rPr>
          <w:t>5</w:t>
        </w:r>
        <w:r w:rsidR="00846546">
          <w:rPr>
            <w:noProof/>
            <w:webHidden/>
          </w:rPr>
          <w:fldChar w:fldCharType="end"/>
        </w:r>
      </w:hyperlink>
    </w:p>
    <w:p w14:paraId="0A8A4DD0" w14:textId="1583FC2A" w:rsidR="00846546" w:rsidRDefault="00AF1A97">
      <w:pPr>
        <w:pStyle w:val="Sadraj2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smallCaps w:val="0"/>
          <w:noProof/>
          <w:color w:val="auto"/>
          <w:szCs w:val="22"/>
          <w:lang w:eastAsia="hr-HR"/>
        </w:rPr>
      </w:pPr>
      <w:hyperlink w:anchor="_Toc83386659" w:history="1">
        <w:r w:rsidR="00846546" w:rsidRPr="007F40A6">
          <w:rPr>
            <w:rStyle w:val="Hiperveza"/>
            <w:noProof/>
          </w:rPr>
          <w:t>8.3 Kartografski prikaz lokacija za sakupljanje i pravaca evakuacije</w:t>
        </w:r>
        <w:r w:rsidR="00846546">
          <w:rPr>
            <w:noProof/>
            <w:webHidden/>
          </w:rPr>
          <w:tab/>
        </w:r>
        <w:r w:rsidR="00846546">
          <w:rPr>
            <w:noProof/>
            <w:webHidden/>
          </w:rPr>
          <w:fldChar w:fldCharType="begin"/>
        </w:r>
        <w:r w:rsidR="00846546">
          <w:rPr>
            <w:noProof/>
            <w:webHidden/>
          </w:rPr>
          <w:instrText xml:space="preserve"> PAGEREF _Toc83386659 \h </w:instrText>
        </w:r>
        <w:r w:rsidR="00846546">
          <w:rPr>
            <w:noProof/>
            <w:webHidden/>
          </w:rPr>
        </w:r>
        <w:r w:rsidR="00846546">
          <w:rPr>
            <w:noProof/>
            <w:webHidden/>
          </w:rPr>
          <w:fldChar w:fldCharType="separate"/>
        </w:r>
        <w:r w:rsidR="00846546">
          <w:rPr>
            <w:noProof/>
            <w:webHidden/>
          </w:rPr>
          <w:t>7</w:t>
        </w:r>
        <w:r w:rsidR="00846546">
          <w:rPr>
            <w:noProof/>
            <w:webHidden/>
          </w:rPr>
          <w:fldChar w:fldCharType="end"/>
        </w:r>
      </w:hyperlink>
    </w:p>
    <w:p w14:paraId="76D7E3B9" w14:textId="636F0361" w:rsidR="00846546" w:rsidRDefault="00AF1A97">
      <w:pPr>
        <w:pStyle w:val="Sadraj2"/>
        <w:tabs>
          <w:tab w:val="right" w:leader="dot" w:pos="9060"/>
        </w:tabs>
        <w:rPr>
          <w:rStyle w:val="Hiperveza"/>
          <w:noProof/>
        </w:rPr>
      </w:pPr>
      <w:hyperlink w:anchor="_Toc83386660" w:history="1">
        <w:r w:rsidR="00846546" w:rsidRPr="007F40A6">
          <w:rPr>
            <w:rStyle w:val="Hiperveza"/>
            <w:noProof/>
          </w:rPr>
          <w:t>8.4 Kartografski prikaz lokacija za smještaj, zbrinjavanje i zdravstvenih objekata</w:t>
        </w:r>
        <w:r w:rsidR="00846546">
          <w:rPr>
            <w:noProof/>
            <w:webHidden/>
          </w:rPr>
          <w:tab/>
        </w:r>
        <w:r w:rsidR="00846546">
          <w:rPr>
            <w:noProof/>
            <w:webHidden/>
          </w:rPr>
          <w:fldChar w:fldCharType="begin"/>
        </w:r>
        <w:r w:rsidR="00846546">
          <w:rPr>
            <w:noProof/>
            <w:webHidden/>
          </w:rPr>
          <w:instrText xml:space="preserve"> PAGEREF _Toc83386660 \h </w:instrText>
        </w:r>
        <w:r w:rsidR="00846546">
          <w:rPr>
            <w:noProof/>
            <w:webHidden/>
          </w:rPr>
        </w:r>
        <w:r w:rsidR="00846546">
          <w:rPr>
            <w:noProof/>
            <w:webHidden/>
          </w:rPr>
          <w:fldChar w:fldCharType="separate"/>
        </w:r>
        <w:r w:rsidR="00846546">
          <w:rPr>
            <w:noProof/>
            <w:webHidden/>
          </w:rPr>
          <w:t>9</w:t>
        </w:r>
        <w:r w:rsidR="00846546">
          <w:rPr>
            <w:noProof/>
            <w:webHidden/>
          </w:rPr>
          <w:fldChar w:fldCharType="end"/>
        </w:r>
      </w:hyperlink>
    </w:p>
    <w:p w14:paraId="34E19ECB" w14:textId="4E95A391" w:rsidR="00846546" w:rsidRDefault="00846546" w:rsidP="00846546">
      <w:pPr>
        <w:rPr>
          <w:rFonts w:eastAsiaTheme="minorEastAsia"/>
        </w:rPr>
      </w:pPr>
    </w:p>
    <w:p w14:paraId="5DB0D900" w14:textId="6481C158" w:rsidR="00846546" w:rsidRDefault="00846546" w:rsidP="00846546">
      <w:pPr>
        <w:rPr>
          <w:rFonts w:eastAsiaTheme="minorEastAsia"/>
        </w:rPr>
      </w:pPr>
    </w:p>
    <w:p w14:paraId="60E33FD5" w14:textId="0914B9AE" w:rsidR="00846546" w:rsidRDefault="00846546" w:rsidP="00846546">
      <w:pPr>
        <w:rPr>
          <w:rFonts w:eastAsiaTheme="minorEastAsia"/>
        </w:rPr>
      </w:pPr>
    </w:p>
    <w:p w14:paraId="7B23FFE1" w14:textId="2F1C595E" w:rsidR="00846546" w:rsidRDefault="00846546" w:rsidP="00846546">
      <w:pPr>
        <w:rPr>
          <w:rFonts w:eastAsiaTheme="minorEastAsia"/>
        </w:rPr>
      </w:pPr>
    </w:p>
    <w:p w14:paraId="6D9D4416" w14:textId="4549F122" w:rsidR="00846546" w:rsidRDefault="00846546" w:rsidP="00846546">
      <w:pPr>
        <w:rPr>
          <w:rFonts w:eastAsiaTheme="minorEastAsia"/>
        </w:rPr>
      </w:pPr>
    </w:p>
    <w:p w14:paraId="40B489FB" w14:textId="691E39D9" w:rsidR="00846546" w:rsidRDefault="00846546" w:rsidP="00846546">
      <w:pPr>
        <w:rPr>
          <w:rFonts w:eastAsiaTheme="minorEastAsia"/>
        </w:rPr>
      </w:pPr>
    </w:p>
    <w:p w14:paraId="479E279A" w14:textId="19621CC2" w:rsidR="00846546" w:rsidRDefault="00846546" w:rsidP="00846546">
      <w:pPr>
        <w:rPr>
          <w:rFonts w:eastAsiaTheme="minorEastAsia"/>
        </w:rPr>
      </w:pPr>
    </w:p>
    <w:p w14:paraId="63F601D6" w14:textId="6FB153E5" w:rsidR="00846546" w:rsidRDefault="00846546" w:rsidP="00846546">
      <w:pPr>
        <w:rPr>
          <w:rFonts w:eastAsiaTheme="minorEastAsia"/>
        </w:rPr>
      </w:pPr>
    </w:p>
    <w:p w14:paraId="00EC5A47" w14:textId="0650006E" w:rsidR="00846546" w:rsidRDefault="00846546" w:rsidP="00846546">
      <w:pPr>
        <w:rPr>
          <w:rFonts w:eastAsiaTheme="minorEastAsia"/>
        </w:rPr>
      </w:pPr>
    </w:p>
    <w:p w14:paraId="462D3D00" w14:textId="508A0173" w:rsidR="00846546" w:rsidRDefault="00846546" w:rsidP="00846546">
      <w:pPr>
        <w:rPr>
          <w:rFonts w:eastAsiaTheme="minorEastAsia"/>
        </w:rPr>
      </w:pPr>
    </w:p>
    <w:p w14:paraId="59666833" w14:textId="48B85B0C" w:rsidR="00846546" w:rsidRDefault="00846546" w:rsidP="00846546">
      <w:pPr>
        <w:rPr>
          <w:rFonts w:eastAsiaTheme="minorEastAsia"/>
        </w:rPr>
      </w:pPr>
    </w:p>
    <w:p w14:paraId="6389B220" w14:textId="34835C81" w:rsidR="00846546" w:rsidRDefault="00846546" w:rsidP="00846546">
      <w:pPr>
        <w:rPr>
          <w:rFonts w:eastAsiaTheme="minorEastAsia"/>
        </w:rPr>
      </w:pPr>
    </w:p>
    <w:p w14:paraId="2E808367" w14:textId="133DC549" w:rsidR="00846546" w:rsidRDefault="00846546" w:rsidP="00846546">
      <w:pPr>
        <w:rPr>
          <w:rFonts w:eastAsiaTheme="minorEastAsia"/>
        </w:rPr>
      </w:pPr>
    </w:p>
    <w:p w14:paraId="43C64435" w14:textId="2833720F" w:rsidR="00846546" w:rsidRDefault="00846546" w:rsidP="00846546">
      <w:pPr>
        <w:rPr>
          <w:rFonts w:eastAsiaTheme="minorEastAsia"/>
        </w:rPr>
      </w:pPr>
    </w:p>
    <w:p w14:paraId="58AB63E4" w14:textId="422415BE" w:rsidR="00846546" w:rsidRDefault="00846546" w:rsidP="00846546">
      <w:pPr>
        <w:rPr>
          <w:rFonts w:eastAsiaTheme="minorEastAsia"/>
        </w:rPr>
      </w:pPr>
    </w:p>
    <w:p w14:paraId="7D62F3C9" w14:textId="582F5716" w:rsidR="00846546" w:rsidRDefault="00846546" w:rsidP="00846546">
      <w:pPr>
        <w:rPr>
          <w:rFonts w:eastAsiaTheme="minorEastAsia"/>
        </w:rPr>
      </w:pPr>
    </w:p>
    <w:p w14:paraId="2B2CC494" w14:textId="6F7E3695" w:rsidR="00846546" w:rsidRDefault="00846546" w:rsidP="00846546">
      <w:pPr>
        <w:rPr>
          <w:rFonts w:eastAsiaTheme="minorEastAsia"/>
        </w:rPr>
      </w:pPr>
    </w:p>
    <w:p w14:paraId="5800E3A5" w14:textId="352A11F9" w:rsidR="00846546" w:rsidRDefault="00846546" w:rsidP="00846546">
      <w:pPr>
        <w:rPr>
          <w:rFonts w:eastAsiaTheme="minorEastAsia"/>
        </w:rPr>
      </w:pPr>
    </w:p>
    <w:p w14:paraId="2A005FEA" w14:textId="6B6C6168" w:rsidR="00846546" w:rsidRDefault="00846546" w:rsidP="00846546">
      <w:pPr>
        <w:rPr>
          <w:rFonts w:eastAsiaTheme="minorEastAsia"/>
        </w:rPr>
      </w:pPr>
    </w:p>
    <w:p w14:paraId="37E1C4F9" w14:textId="6B4E5766" w:rsidR="00846546" w:rsidRDefault="00846546" w:rsidP="00846546">
      <w:pPr>
        <w:rPr>
          <w:rFonts w:eastAsiaTheme="minorEastAsia"/>
        </w:rPr>
      </w:pPr>
    </w:p>
    <w:p w14:paraId="377BE72E" w14:textId="2760A4C2" w:rsidR="00846546" w:rsidRDefault="00846546" w:rsidP="00846546">
      <w:pPr>
        <w:rPr>
          <w:rFonts w:eastAsiaTheme="minorEastAsia"/>
        </w:rPr>
      </w:pPr>
    </w:p>
    <w:p w14:paraId="419D602C" w14:textId="77777777" w:rsidR="00846546" w:rsidRPr="00846546" w:rsidRDefault="00846546" w:rsidP="00846546">
      <w:pPr>
        <w:rPr>
          <w:rFonts w:eastAsiaTheme="minorEastAsia"/>
        </w:rPr>
      </w:pPr>
    </w:p>
    <w:p w14:paraId="021D654E" w14:textId="48BA5E65" w:rsidR="00922EA8" w:rsidRPr="004C4F5E" w:rsidRDefault="004058CD" w:rsidP="00922EA8">
      <w:pPr>
        <w:pStyle w:val="Naslov1"/>
        <w:numPr>
          <w:ilvl w:val="0"/>
          <w:numId w:val="0"/>
        </w:numPr>
        <w:ind w:left="432" w:hanging="432"/>
        <w:rPr>
          <w:color w:val="54883D"/>
          <w:sz w:val="36"/>
          <w:lang w:bidi="en-US"/>
        </w:rPr>
      </w:pPr>
      <w:r w:rsidRPr="00536DDA">
        <w:rPr>
          <w:highlight w:val="yellow"/>
        </w:rPr>
        <w:lastRenderedPageBreak/>
        <w:fldChar w:fldCharType="end"/>
      </w:r>
      <w:bookmarkStart w:id="2" w:name="_Toc22823173"/>
      <w:bookmarkStart w:id="3" w:name="_Toc83386656"/>
      <w:bookmarkStart w:id="4" w:name="_Toc485633161"/>
      <w:r w:rsidR="00922EA8" w:rsidRPr="004C4F5E">
        <w:rPr>
          <w:color w:val="54883D"/>
          <w:sz w:val="36"/>
          <w:lang w:bidi="en-US"/>
        </w:rPr>
        <w:t>8 Kartografski prikazi</w:t>
      </w:r>
      <w:bookmarkEnd w:id="2"/>
      <w:bookmarkEnd w:id="3"/>
      <w:r w:rsidR="00922EA8" w:rsidRPr="004C4F5E">
        <w:rPr>
          <w:color w:val="54883D"/>
          <w:sz w:val="36"/>
          <w:lang w:bidi="en-US"/>
        </w:rPr>
        <w:t xml:space="preserve"> </w:t>
      </w:r>
    </w:p>
    <w:p w14:paraId="59E98177" w14:textId="6DA7BA67" w:rsidR="00922EA8" w:rsidRPr="004C4F5E" w:rsidRDefault="00922EA8" w:rsidP="00922EA8">
      <w:pPr>
        <w:pStyle w:val="Naslov2"/>
      </w:pPr>
      <w:bookmarkStart w:id="5" w:name="_Toc83386657"/>
      <w:bookmarkEnd w:id="4"/>
      <w:r w:rsidRPr="004C4F5E">
        <w:t xml:space="preserve">8.1 </w:t>
      </w:r>
      <w:r w:rsidR="009F2D0B" w:rsidRPr="009F2D0B">
        <w:t>Kartografski prikaz</w:t>
      </w:r>
      <w:r w:rsidR="009F2D0B">
        <w:t xml:space="preserve"> </w:t>
      </w:r>
      <w:r w:rsidR="009F2D0B" w:rsidRPr="009F2D0B">
        <w:t>zbornih mjesta Stožera civilne zaštite</w:t>
      </w:r>
      <w:r w:rsidR="009F2D0B">
        <w:t xml:space="preserve"> i</w:t>
      </w:r>
      <w:r w:rsidR="009F2D0B" w:rsidRPr="009F2D0B">
        <w:t xml:space="preserve"> Povjerenika civilne </w:t>
      </w:r>
      <w:r w:rsidR="009F2D0B">
        <w:t xml:space="preserve"> </w:t>
      </w:r>
      <w:r w:rsidR="009F2D0B" w:rsidRPr="009F2D0B">
        <w:t xml:space="preserve">zaštite </w:t>
      </w:r>
      <w:r w:rsidR="00610C3B">
        <w:t>Općine Josipdol</w:t>
      </w:r>
      <w:bookmarkEnd w:id="5"/>
    </w:p>
    <w:p w14:paraId="2B62ED75" w14:textId="77777777" w:rsidR="00922EA8" w:rsidRPr="0008639F" w:rsidRDefault="00922EA8">
      <w:pPr>
        <w:spacing w:before="0" w:after="200"/>
        <w:jc w:val="left"/>
        <w:rPr>
          <w:rFonts w:eastAsiaTheme="majorEastAsia"/>
          <w:highlight w:val="yellow"/>
        </w:rPr>
        <w:sectPr w:rsidR="00922EA8" w:rsidRPr="0008639F" w:rsidSect="00566EA6">
          <w:headerReference w:type="first" r:id="rId21"/>
          <w:footerReference w:type="first" r:id="rId22"/>
          <w:pgSz w:w="11906" w:h="16838"/>
          <w:pgMar w:top="1418" w:right="1418" w:bottom="1418" w:left="1418" w:header="567" w:footer="0" w:gutter="0"/>
          <w:cols w:space="708"/>
          <w:titlePg/>
          <w:docGrid w:linePitch="360"/>
        </w:sectPr>
      </w:pPr>
      <w:r w:rsidRPr="0008639F">
        <w:rPr>
          <w:rFonts w:eastAsiaTheme="majorEastAsia"/>
          <w:highlight w:val="yellow"/>
        </w:rPr>
        <w:br w:type="page"/>
      </w:r>
    </w:p>
    <w:p w14:paraId="65ECE4CD" w14:textId="77777777" w:rsidR="007C7686" w:rsidRDefault="00896E9C" w:rsidP="00922EA8">
      <w:pPr>
        <w:jc w:val="center"/>
        <w:rPr>
          <w:rFonts w:eastAsiaTheme="majorEastAsia"/>
          <w:highlight w:val="yellow"/>
        </w:rPr>
        <w:sectPr w:rsidR="007C7686" w:rsidSect="007C7686">
          <w:headerReference w:type="first" r:id="rId23"/>
          <w:pgSz w:w="16838" w:h="11906" w:orient="landscape"/>
          <w:pgMar w:top="1418" w:right="1418" w:bottom="1418" w:left="1418" w:header="567" w:footer="0" w:gutter="0"/>
          <w:cols w:space="708"/>
          <w:titlePg/>
          <w:docGrid w:linePitch="360"/>
        </w:sectPr>
      </w:pPr>
      <w:r>
        <w:rPr>
          <w:noProof/>
          <w:lang w:eastAsia="hr-HR"/>
        </w:rPr>
        <w:lastRenderedPageBreak/>
        <w:drawing>
          <wp:inline distT="0" distB="0" distL="0" distR="0" wp14:anchorId="003A33B7" wp14:editId="6544EC87">
            <wp:extent cx="7817644" cy="5743575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819893" cy="5745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C1CFE" w14:textId="1247E775" w:rsidR="00A872F0" w:rsidRPr="006E6C03" w:rsidRDefault="002F237B" w:rsidP="00A872F0">
      <w:pPr>
        <w:keepNext/>
        <w:numPr>
          <w:ilvl w:val="1"/>
          <w:numId w:val="0"/>
        </w:numPr>
        <w:ind w:left="426" w:hanging="426"/>
        <w:outlineLvl w:val="1"/>
        <w:rPr>
          <w:bCs/>
          <w:noProof/>
          <w:color w:val="54883D"/>
          <w:sz w:val="24"/>
          <w:szCs w:val="20"/>
          <w:lang w:eastAsia="hr-HR" w:bidi="en-US"/>
        </w:rPr>
      </w:pPr>
      <w:bookmarkStart w:id="6" w:name="_Toc83386658"/>
      <w:r w:rsidRPr="006E6C03">
        <w:rPr>
          <w:bCs/>
          <w:noProof/>
          <w:color w:val="54883D"/>
          <w:sz w:val="24"/>
          <w:szCs w:val="20"/>
          <w:lang w:eastAsia="hr-HR" w:bidi="en-US"/>
        </w:rPr>
        <w:lastRenderedPageBreak/>
        <w:t>8.2</w:t>
      </w:r>
      <w:r w:rsidR="00A872F0" w:rsidRPr="006E6C03">
        <w:rPr>
          <w:bCs/>
          <w:noProof/>
          <w:color w:val="54883D"/>
          <w:sz w:val="24"/>
          <w:szCs w:val="20"/>
          <w:lang w:eastAsia="hr-HR" w:bidi="en-US"/>
        </w:rPr>
        <w:t xml:space="preserve"> </w:t>
      </w:r>
      <w:r w:rsidR="00B521BA" w:rsidRPr="00B521BA">
        <w:rPr>
          <w:bCs/>
          <w:noProof/>
          <w:color w:val="54883D"/>
          <w:sz w:val="24"/>
          <w:szCs w:val="20"/>
          <w:lang w:eastAsia="hr-HR" w:bidi="en-US"/>
        </w:rPr>
        <w:t>Kartografski prikaz operativnih snaga civilne zaštite i pravnih osoba od interesa za sustav civilne zaštite Općine</w:t>
      </w:r>
      <w:r w:rsidR="00610C3B">
        <w:rPr>
          <w:bCs/>
          <w:noProof/>
          <w:color w:val="54883D"/>
          <w:sz w:val="24"/>
          <w:szCs w:val="20"/>
          <w:lang w:eastAsia="hr-HR" w:bidi="en-US"/>
        </w:rPr>
        <w:t xml:space="preserve"> Josipdol</w:t>
      </w:r>
      <w:bookmarkEnd w:id="6"/>
    </w:p>
    <w:p w14:paraId="12E426CD" w14:textId="7F30D994" w:rsidR="00922EA8" w:rsidRPr="0008639F" w:rsidRDefault="00922EA8" w:rsidP="00922EA8">
      <w:pPr>
        <w:rPr>
          <w:highlight w:val="yellow"/>
          <w:lang w:eastAsia="hr-HR" w:bidi="en-US"/>
        </w:rPr>
      </w:pPr>
    </w:p>
    <w:p w14:paraId="55B1359A" w14:textId="15B9F713" w:rsidR="00922EA8" w:rsidRPr="0008639F" w:rsidRDefault="00922EA8" w:rsidP="00922EA8">
      <w:pPr>
        <w:jc w:val="center"/>
        <w:rPr>
          <w:highlight w:val="yellow"/>
          <w:lang w:bidi="en-US"/>
        </w:rPr>
      </w:pPr>
    </w:p>
    <w:p w14:paraId="1A485E4F" w14:textId="77777777" w:rsidR="00A872F0" w:rsidRPr="0008639F" w:rsidRDefault="00A872F0" w:rsidP="00922EA8">
      <w:pPr>
        <w:jc w:val="center"/>
        <w:rPr>
          <w:highlight w:val="yellow"/>
          <w:lang w:bidi="en-US"/>
        </w:rPr>
      </w:pPr>
    </w:p>
    <w:p w14:paraId="7B3EE1F6" w14:textId="77777777" w:rsidR="007C7686" w:rsidRDefault="00A872F0">
      <w:pPr>
        <w:spacing w:before="0" w:after="200"/>
        <w:jc w:val="left"/>
        <w:rPr>
          <w:highlight w:val="yellow"/>
          <w:lang w:bidi="en-US"/>
        </w:rPr>
        <w:sectPr w:rsidR="007C7686" w:rsidSect="007C7686">
          <w:pgSz w:w="11906" w:h="16838"/>
          <w:pgMar w:top="1418" w:right="1418" w:bottom="1418" w:left="1418" w:header="567" w:footer="0" w:gutter="0"/>
          <w:cols w:space="708"/>
          <w:titlePg/>
          <w:docGrid w:linePitch="360"/>
        </w:sectPr>
      </w:pPr>
      <w:r w:rsidRPr="0008639F">
        <w:rPr>
          <w:highlight w:val="yellow"/>
          <w:lang w:bidi="en-US"/>
        </w:rPr>
        <w:br w:type="page"/>
      </w:r>
    </w:p>
    <w:p w14:paraId="4221A9E8" w14:textId="7B505138" w:rsidR="00A872F0" w:rsidRPr="0008639F" w:rsidRDefault="00B521BA" w:rsidP="00922EA8">
      <w:pPr>
        <w:jc w:val="center"/>
        <w:rPr>
          <w:highlight w:val="yellow"/>
          <w:lang w:bidi="en-US"/>
        </w:rPr>
      </w:pPr>
      <w:r>
        <w:rPr>
          <w:noProof/>
          <w:lang w:eastAsia="hr-HR"/>
        </w:rPr>
        <w:lastRenderedPageBreak/>
        <w:drawing>
          <wp:inline distT="0" distB="0" distL="0" distR="0" wp14:anchorId="5348C3AF" wp14:editId="405E7DED">
            <wp:extent cx="7995470" cy="5876925"/>
            <wp:effectExtent l="0" t="0" r="5715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997266" cy="587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7DED5" w14:textId="77777777" w:rsidR="007C7686" w:rsidRDefault="007C7686" w:rsidP="00922EA8">
      <w:pPr>
        <w:tabs>
          <w:tab w:val="left" w:pos="1630"/>
        </w:tabs>
        <w:jc w:val="center"/>
        <w:rPr>
          <w:highlight w:val="yellow"/>
          <w:lang w:bidi="en-US"/>
        </w:rPr>
        <w:sectPr w:rsidR="007C7686" w:rsidSect="007C7686">
          <w:pgSz w:w="16838" w:h="11906" w:orient="landscape"/>
          <w:pgMar w:top="1418" w:right="1418" w:bottom="1418" w:left="1418" w:header="567" w:footer="0" w:gutter="0"/>
          <w:cols w:space="708"/>
          <w:titlePg/>
          <w:docGrid w:linePitch="360"/>
        </w:sectPr>
      </w:pPr>
    </w:p>
    <w:p w14:paraId="4EE50A66" w14:textId="069A666D" w:rsidR="00930838" w:rsidRDefault="00930838" w:rsidP="00E5081A">
      <w:pPr>
        <w:pStyle w:val="Naslov2"/>
      </w:pPr>
      <w:bookmarkStart w:id="7" w:name="_Toc83386659"/>
      <w:r w:rsidRPr="00930838">
        <w:lastRenderedPageBreak/>
        <w:t xml:space="preserve">8.3 </w:t>
      </w:r>
      <w:r w:rsidR="007C7686" w:rsidRPr="00D30F1F">
        <w:t>Kartografski prikaz lokacija za sakupljanje i pravaca evakuacije</w:t>
      </w:r>
      <w:bookmarkEnd w:id="7"/>
    </w:p>
    <w:p w14:paraId="1ABCD40E" w14:textId="77777777" w:rsidR="00CE6832" w:rsidRPr="00CE6832" w:rsidRDefault="00CE6832" w:rsidP="00CE6832"/>
    <w:p w14:paraId="7D726750" w14:textId="006032D4" w:rsidR="00CE6832" w:rsidRDefault="00CE6832" w:rsidP="00CE6832">
      <w:pPr>
        <w:rPr>
          <w:lang w:eastAsia="hr-HR"/>
        </w:rPr>
      </w:pPr>
    </w:p>
    <w:p w14:paraId="058AA02C" w14:textId="322F7175" w:rsidR="007C7686" w:rsidRDefault="007C7686" w:rsidP="00CE6832">
      <w:pPr>
        <w:rPr>
          <w:lang w:eastAsia="hr-HR"/>
        </w:rPr>
      </w:pPr>
    </w:p>
    <w:p w14:paraId="61206390" w14:textId="32987EF7" w:rsidR="007C7686" w:rsidRDefault="007C7686" w:rsidP="00CE6832">
      <w:pPr>
        <w:rPr>
          <w:lang w:eastAsia="hr-HR"/>
        </w:rPr>
      </w:pPr>
    </w:p>
    <w:p w14:paraId="1F4B9E40" w14:textId="3302D2E5" w:rsidR="007C7686" w:rsidRDefault="007C7686" w:rsidP="00CE6832">
      <w:pPr>
        <w:rPr>
          <w:lang w:eastAsia="hr-HR"/>
        </w:rPr>
      </w:pPr>
    </w:p>
    <w:p w14:paraId="0E616646" w14:textId="499D3F0E" w:rsidR="007C7686" w:rsidRDefault="007C7686" w:rsidP="00CE6832">
      <w:pPr>
        <w:rPr>
          <w:lang w:eastAsia="hr-HR"/>
        </w:rPr>
      </w:pPr>
    </w:p>
    <w:p w14:paraId="3088DBB2" w14:textId="0D610CD1" w:rsidR="007C7686" w:rsidRDefault="007C7686" w:rsidP="00CE6832">
      <w:pPr>
        <w:rPr>
          <w:lang w:eastAsia="hr-HR"/>
        </w:rPr>
      </w:pPr>
    </w:p>
    <w:p w14:paraId="5F355689" w14:textId="1C45B0D8" w:rsidR="007C7686" w:rsidRDefault="007C7686" w:rsidP="00CE6832">
      <w:pPr>
        <w:rPr>
          <w:lang w:eastAsia="hr-HR"/>
        </w:rPr>
      </w:pPr>
    </w:p>
    <w:p w14:paraId="389E1799" w14:textId="23FC2D36" w:rsidR="007C7686" w:rsidRDefault="007C7686" w:rsidP="00CE6832">
      <w:pPr>
        <w:rPr>
          <w:lang w:eastAsia="hr-HR"/>
        </w:rPr>
      </w:pPr>
    </w:p>
    <w:p w14:paraId="1C5F4849" w14:textId="0E64DFEE" w:rsidR="007C7686" w:rsidRDefault="007C7686" w:rsidP="00CE6832">
      <w:pPr>
        <w:rPr>
          <w:lang w:eastAsia="hr-HR"/>
        </w:rPr>
      </w:pPr>
    </w:p>
    <w:p w14:paraId="4EEF64E8" w14:textId="50FF0201" w:rsidR="007C7686" w:rsidRDefault="007C7686" w:rsidP="00CE6832">
      <w:pPr>
        <w:rPr>
          <w:lang w:eastAsia="hr-HR"/>
        </w:rPr>
      </w:pPr>
    </w:p>
    <w:p w14:paraId="61FCC584" w14:textId="39323B09" w:rsidR="007C7686" w:rsidRDefault="007C7686" w:rsidP="00CE6832">
      <w:pPr>
        <w:rPr>
          <w:lang w:eastAsia="hr-HR"/>
        </w:rPr>
      </w:pPr>
    </w:p>
    <w:p w14:paraId="570F9931" w14:textId="0C74CD3D" w:rsidR="007C7686" w:rsidRDefault="007C7686" w:rsidP="00CE6832">
      <w:pPr>
        <w:rPr>
          <w:lang w:eastAsia="hr-HR"/>
        </w:rPr>
      </w:pPr>
    </w:p>
    <w:p w14:paraId="77F247DE" w14:textId="24BBFE05" w:rsidR="007C7686" w:rsidRDefault="007C7686" w:rsidP="00CE6832">
      <w:pPr>
        <w:rPr>
          <w:lang w:eastAsia="hr-HR"/>
        </w:rPr>
      </w:pPr>
    </w:p>
    <w:p w14:paraId="5B0CCEB8" w14:textId="15635EEF" w:rsidR="007C7686" w:rsidRDefault="007C7686" w:rsidP="00CE6832">
      <w:pPr>
        <w:rPr>
          <w:lang w:eastAsia="hr-HR"/>
        </w:rPr>
      </w:pPr>
    </w:p>
    <w:p w14:paraId="203DB47E" w14:textId="7A420C0E" w:rsidR="007C7686" w:rsidRDefault="007C7686" w:rsidP="00CE6832">
      <w:pPr>
        <w:rPr>
          <w:lang w:eastAsia="hr-HR"/>
        </w:rPr>
      </w:pPr>
    </w:p>
    <w:p w14:paraId="52D55D76" w14:textId="5E6F52C1" w:rsidR="007C7686" w:rsidRDefault="007C7686" w:rsidP="00CE6832">
      <w:pPr>
        <w:rPr>
          <w:lang w:eastAsia="hr-HR"/>
        </w:rPr>
      </w:pPr>
    </w:p>
    <w:p w14:paraId="6FC69C9D" w14:textId="31731F75" w:rsidR="007C7686" w:rsidRDefault="007C7686" w:rsidP="00CE6832">
      <w:pPr>
        <w:rPr>
          <w:lang w:eastAsia="hr-HR"/>
        </w:rPr>
      </w:pPr>
    </w:p>
    <w:p w14:paraId="288A9F0D" w14:textId="69047D80" w:rsidR="007C7686" w:rsidRDefault="007C7686" w:rsidP="00CE6832">
      <w:pPr>
        <w:rPr>
          <w:lang w:eastAsia="hr-HR"/>
        </w:rPr>
      </w:pPr>
    </w:p>
    <w:p w14:paraId="6C4F9826" w14:textId="448CE549" w:rsidR="007C7686" w:rsidRDefault="007C7686" w:rsidP="00CE6832">
      <w:pPr>
        <w:rPr>
          <w:lang w:eastAsia="hr-HR"/>
        </w:rPr>
      </w:pPr>
    </w:p>
    <w:p w14:paraId="6C45088B" w14:textId="2F65B355" w:rsidR="007C7686" w:rsidRDefault="007C7686" w:rsidP="00CE6832">
      <w:pPr>
        <w:rPr>
          <w:lang w:eastAsia="hr-HR"/>
        </w:rPr>
      </w:pPr>
    </w:p>
    <w:p w14:paraId="6B9DA103" w14:textId="1936E7D4" w:rsidR="007C7686" w:rsidRDefault="007C7686" w:rsidP="00CE6832">
      <w:pPr>
        <w:rPr>
          <w:lang w:eastAsia="hr-HR"/>
        </w:rPr>
      </w:pPr>
    </w:p>
    <w:p w14:paraId="6A686DAE" w14:textId="434498DB" w:rsidR="007C7686" w:rsidRDefault="007C7686" w:rsidP="00CE6832">
      <w:pPr>
        <w:rPr>
          <w:lang w:eastAsia="hr-HR"/>
        </w:rPr>
      </w:pPr>
    </w:p>
    <w:p w14:paraId="39A8F1EF" w14:textId="215638A4" w:rsidR="007C7686" w:rsidRDefault="007C7686" w:rsidP="00CE6832">
      <w:pPr>
        <w:rPr>
          <w:lang w:eastAsia="hr-HR"/>
        </w:rPr>
      </w:pPr>
    </w:p>
    <w:p w14:paraId="03C7A4C1" w14:textId="1D0823EE" w:rsidR="007C7686" w:rsidRDefault="007C7686" w:rsidP="00CE6832">
      <w:pPr>
        <w:rPr>
          <w:lang w:eastAsia="hr-HR"/>
        </w:rPr>
      </w:pPr>
    </w:p>
    <w:p w14:paraId="5C57348E" w14:textId="18881649" w:rsidR="007C7686" w:rsidRDefault="007C7686" w:rsidP="00CE6832">
      <w:pPr>
        <w:rPr>
          <w:lang w:eastAsia="hr-HR"/>
        </w:rPr>
      </w:pPr>
    </w:p>
    <w:p w14:paraId="37CBBB2C" w14:textId="1DD859DC" w:rsidR="007C7686" w:rsidRDefault="007C7686" w:rsidP="00CE6832">
      <w:pPr>
        <w:rPr>
          <w:lang w:eastAsia="hr-HR"/>
        </w:rPr>
      </w:pPr>
    </w:p>
    <w:p w14:paraId="0FFBFC5B" w14:textId="510CE1B6" w:rsidR="007C7686" w:rsidRDefault="007C7686" w:rsidP="00CE6832">
      <w:pPr>
        <w:rPr>
          <w:lang w:eastAsia="hr-HR"/>
        </w:rPr>
      </w:pPr>
    </w:p>
    <w:p w14:paraId="7B0C3E31" w14:textId="77777777" w:rsidR="007C7686" w:rsidRDefault="007C7686" w:rsidP="00CE6832">
      <w:pPr>
        <w:rPr>
          <w:lang w:eastAsia="hr-HR"/>
        </w:rPr>
        <w:sectPr w:rsidR="007C7686" w:rsidSect="007C7686">
          <w:pgSz w:w="11906" w:h="16838"/>
          <w:pgMar w:top="1418" w:right="1418" w:bottom="1418" w:left="1418" w:header="567" w:footer="0" w:gutter="0"/>
          <w:cols w:space="708"/>
          <w:titlePg/>
          <w:docGrid w:linePitch="360"/>
        </w:sectPr>
      </w:pPr>
    </w:p>
    <w:p w14:paraId="763BD4DC" w14:textId="062FB1D3" w:rsidR="007C7686" w:rsidRPr="00CE6832" w:rsidRDefault="007C7686" w:rsidP="007C7686">
      <w:pPr>
        <w:jc w:val="center"/>
        <w:rPr>
          <w:lang w:eastAsia="hr-HR"/>
        </w:rPr>
      </w:pPr>
      <w:r>
        <w:rPr>
          <w:noProof/>
          <w:lang w:eastAsia="hr-HR"/>
        </w:rPr>
        <w:lastRenderedPageBreak/>
        <w:drawing>
          <wp:inline distT="0" distB="0" distL="0" distR="0" wp14:anchorId="6EC58F77" wp14:editId="08654882">
            <wp:extent cx="7981950" cy="5889989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985196" cy="58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A334F" w14:textId="77777777" w:rsidR="007C7686" w:rsidRDefault="007C7686" w:rsidP="00922EA8">
      <w:pPr>
        <w:tabs>
          <w:tab w:val="left" w:pos="1630"/>
        </w:tabs>
        <w:jc w:val="center"/>
        <w:rPr>
          <w:highlight w:val="yellow"/>
          <w:lang w:bidi="en-US"/>
        </w:rPr>
        <w:sectPr w:rsidR="007C7686" w:rsidSect="007C7686">
          <w:pgSz w:w="16838" w:h="11906" w:orient="landscape"/>
          <w:pgMar w:top="1418" w:right="1418" w:bottom="1418" w:left="1418" w:header="567" w:footer="0" w:gutter="0"/>
          <w:cols w:space="708"/>
          <w:titlePg/>
          <w:docGrid w:linePitch="360"/>
        </w:sectPr>
      </w:pPr>
    </w:p>
    <w:p w14:paraId="1B1BA065" w14:textId="398B5C66" w:rsidR="00391717" w:rsidRDefault="002F237B" w:rsidP="002F237B">
      <w:pPr>
        <w:pStyle w:val="Naslov2"/>
        <w:rPr>
          <w:highlight w:val="yellow"/>
        </w:rPr>
      </w:pPr>
      <w:bookmarkStart w:id="8" w:name="_Toc83386660"/>
      <w:r w:rsidRPr="00930838">
        <w:lastRenderedPageBreak/>
        <w:t>8.4</w:t>
      </w:r>
      <w:r w:rsidR="00391717" w:rsidRPr="00930838">
        <w:t xml:space="preserve"> </w:t>
      </w:r>
      <w:r w:rsidR="007C7686" w:rsidRPr="003949BA">
        <w:t>Kartografski prikaz lokacija za smještaj</w:t>
      </w:r>
      <w:r w:rsidR="007C7686">
        <w:t>,</w:t>
      </w:r>
      <w:r w:rsidR="007C7686" w:rsidRPr="003949BA">
        <w:t xml:space="preserve"> zbrinjavanje i zdravstvenih objekata</w:t>
      </w:r>
      <w:bookmarkEnd w:id="8"/>
    </w:p>
    <w:p w14:paraId="22BA14B3" w14:textId="77777777" w:rsidR="00930838" w:rsidRPr="00930838" w:rsidRDefault="00930838" w:rsidP="00930838">
      <w:pPr>
        <w:rPr>
          <w:highlight w:val="yellow"/>
        </w:rPr>
      </w:pPr>
    </w:p>
    <w:p w14:paraId="4C66F896" w14:textId="6C143258" w:rsidR="00922EA8" w:rsidRPr="0008639F" w:rsidRDefault="00922EA8" w:rsidP="00391717">
      <w:pPr>
        <w:ind w:left="-709" w:right="-711"/>
        <w:jc w:val="center"/>
        <w:rPr>
          <w:highlight w:val="yellow"/>
          <w:lang w:bidi="en-US"/>
        </w:rPr>
      </w:pPr>
    </w:p>
    <w:p w14:paraId="255B7686" w14:textId="79E2EF6E" w:rsidR="00922EA8" w:rsidRDefault="00922EA8" w:rsidP="00922EA8">
      <w:pPr>
        <w:jc w:val="center"/>
        <w:rPr>
          <w:highlight w:val="yellow"/>
          <w:lang w:bidi="en-US"/>
        </w:rPr>
      </w:pPr>
    </w:p>
    <w:p w14:paraId="12083684" w14:textId="0547587F" w:rsidR="005233AD" w:rsidRDefault="005233AD" w:rsidP="00922EA8">
      <w:pPr>
        <w:jc w:val="center"/>
        <w:rPr>
          <w:highlight w:val="yellow"/>
          <w:lang w:bidi="en-US"/>
        </w:rPr>
      </w:pPr>
    </w:p>
    <w:p w14:paraId="1D1AADFF" w14:textId="2391C969" w:rsidR="005233AD" w:rsidRDefault="005233AD" w:rsidP="00922EA8">
      <w:pPr>
        <w:jc w:val="center"/>
        <w:rPr>
          <w:highlight w:val="yellow"/>
          <w:lang w:bidi="en-US"/>
        </w:rPr>
      </w:pPr>
    </w:p>
    <w:p w14:paraId="2AE87658" w14:textId="3310E676" w:rsidR="005233AD" w:rsidRDefault="005233AD" w:rsidP="00922EA8">
      <w:pPr>
        <w:jc w:val="center"/>
        <w:rPr>
          <w:highlight w:val="yellow"/>
          <w:lang w:bidi="en-US"/>
        </w:rPr>
      </w:pPr>
    </w:p>
    <w:p w14:paraId="2A660433" w14:textId="26BBEF5F" w:rsidR="005233AD" w:rsidRDefault="005233AD" w:rsidP="00922EA8">
      <w:pPr>
        <w:jc w:val="center"/>
        <w:rPr>
          <w:highlight w:val="yellow"/>
          <w:lang w:bidi="en-US"/>
        </w:rPr>
      </w:pPr>
    </w:p>
    <w:p w14:paraId="12DAD6FF" w14:textId="7076B30D" w:rsidR="005233AD" w:rsidRDefault="005233AD" w:rsidP="00922EA8">
      <w:pPr>
        <w:jc w:val="center"/>
        <w:rPr>
          <w:highlight w:val="yellow"/>
          <w:lang w:bidi="en-US"/>
        </w:rPr>
      </w:pPr>
    </w:p>
    <w:p w14:paraId="14BFDF54" w14:textId="1FE758AF" w:rsidR="005233AD" w:rsidRDefault="005233AD" w:rsidP="00922EA8">
      <w:pPr>
        <w:jc w:val="center"/>
        <w:rPr>
          <w:highlight w:val="yellow"/>
          <w:lang w:bidi="en-US"/>
        </w:rPr>
      </w:pPr>
    </w:p>
    <w:p w14:paraId="0941E9C6" w14:textId="32648FCB" w:rsidR="005233AD" w:rsidRDefault="005233AD" w:rsidP="00922EA8">
      <w:pPr>
        <w:jc w:val="center"/>
        <w:rPr>
          <w:highlight w:val="yellow"/>
          <w:lang w:bidi="en-US"/>
        </w:rPr>
      </w:pPr>
    </w:p>
    <w:p w14:paraId="56ED374F" w14:textId="656FC65C" w:rsidR="007C7686" w:rsidRDefault="007C7686" w:rsidP="00922EA8">
      <w:pPr>
        <w:jc w:val="center"/>
        <w:rPr>
          <w:highlight w:val="yellow"/>
          <w:lang w:bidi="en-US"/>
        </w:rPr>
      </w:pPr>
    </w:p>
    <w:p w14:paraId="0C19B082" w14:textId="50953315" w:rsidR="007C7686" w:rsidRDefault="007C7686" w:rsidP="00922EA8">
      <w:pPr>
        <w:jc w:val="center"/>
        <w:rPr>
          <w:highlight w:val="yellow"/>
          <w:lang w:bidi="en-US"/>
        </w:rPr>
      </w:pPr>
    </w:p>
    <w:p w14:paraId="06D58DE4" w14:textId="49B10E76" w:rsidR="007C7686" w:rsidRDefault="007C7686" w:rsidP="00922EA8">
      <w:pPr>
        <w:jc w:val="center"/>
        <w:rPr>
          <w:highlight w:val="yellow"/>
          <w:lang w:bidi="en-US"/>
        </w:rPr>
      </w:pPr>
    </w:p>
    <w:p w14:paraId="2884AC45" w14:textId="04D1A006" w:rsidR="007C7686" w:rsidRDefault="007C7686" w:rsidP="00922EA8">
      <w:pPr>
        <w:jc w:val="center"/>
        <w:rPr>
          <w:highlight w:val="yellow"/>
          <w:lang w:bidi="en-US"/>
        </w:rPr>
      </w:pPr>
    </w:p>
    <w:p w14:paraId="78F4A832" w14:textId="5CE571D6" w:rsidR="007C7686" w:rsidRDefault="007C7686" w:rsidP="00922EA8">
      <w:pPr>
        <w:jc w:val="center"/>
        <w:rPr>
          <w:highlight w:val="yellow"/>
          <w:lang w:bidi="en-US"/>
        </w:rPr>
      </w:pPr>
    </w:p>
    <w:p w14:paraId="694CF954" w14:textId="4905FC82" w:rsidR="007C7686" w:rsidRDefault="007C7686" w:rsidP="00922EA8">
      <w:pPr>
        <w:jc w:val="center"/>
        <w:rPr>
          <w:highlight w:val="yellow"/>
          <w:lang w:bidi="en-US"/>
        </w:rPr>
      </w:pPr>
    </w:p>
    <w:p w14:paraId="05B4DDC6" w14:textId="06ACA08B" w:rsidR="007C7686" w:rsidRDefault="007C7686" w:rsidP="00922EA8">
      <w:pPr>
        <w:jc w:val="center"/>
        <w:rPr>
          <w:highlight w:val="yellow"/>
          <w:lang w:bidi="en-US"/>
        </w:rPr>
      </w:pPr>
    </w:p>
    <w:p w14:paraId="27979D09" w14:textId="7E702002" w:rsidR="007C7686" w:rsidRDefault="007C7686" w:rsidP="00922EA8">
      <w:pPr>
        <w:jc w:val="center"/>
        <w:rPr>
          <w:highlight w:val="yellow"/>
          <w:lang w:bidi="en-US"/>
        </w:rPr>
      </w:pPr>
    </w:p>
    <w:p w14:paraId="2E88E058" w14:textId="54134DEF" w:rsidR="007C7686" w:rsidRDefault="007C7686" w:rsidP="00922EA8">
      <w:pPr>
        <w:jc w:val="center"/>
        <w:rPr>
          <w:highlight w:val="yellow"/>
          <w:lang w:bidi="en-US"/>
        </w:rPr>
      </w:pPr>
    </w:p>
    <w:p w14:paraId="03A1ABFC" w14:textId="6C4F9412" w:rsidR="007C7686" w:rsidRDefault="007C7686" w:rsidP="00922EA8">
      <w:pPr>
        <w:jc w:val="center"/>
        <w:rPr>
          <w:highlight w:val="yellow"/>
          <w:lang w:bidi="en-US"/>
        </w:rPr>
      </w:pPr>
    </w:p>
    <w:p w14:paraId="43F07937" w14:textId="7B67046D" w:rsidR="007C7686" w:rsidRDefault="007C7686" w:rsidP="00922EA8">
      <w:pPr>
        <w:jc w:val="center"/>
        <w:rPr>
          <w:highlight w:val="yellow"/>
          <w:lang w:bidi="en-US"/>
        </w:rPr>
      </w:pPr>
    </w:p>
    <w:p w14:paraId="3A21B472" w14:textId="3A145427" w:rsidR="007C7686" w:rsidRDefault="007C7686" w:rsidP="00922EA8">
      <w:pPr>
        <w:jc w:val="center"/>
        <w:rPr>
          <w:highlight w:val="yellow"/>
          <w:lang w:bidi="en-US"/>
        </w:rPr>
      </w:pPr>
    </w:p>
    <w:p w14:paraId="38ED34BC" w14:textId="7F0CDE98" w:rsidR="007C7686" w:rsidRDefault="007C7686" w:rsidP="00922EA8">
      <w:pPr>
        <w:jc w:val="center"/>
        <w:rPr>
          <w:highlight w:val="yellow"/>
          <w:lang w:bidi="en-US"/>
        </w:rPr>
      </w:pPr>
    </w:p>
    <w:p w14:paraId="2BC4664E" w14:textId="28958632" w:rsidR="007C7686" w:rsidRDefault="007C7686" w:rsidP="00922EA8">
      <w:pPr>
        <w:jc w:val="center"/>
        <w:rPr>
          <w:highlight w:val="yellow"/>
          <w:lang w:bidi="en-US"/>
        </w:rPr>
      </w:pPr>
    </w:p>
    <w:p w14:paraId="0B49E710" w14:textId="2D31FB73" w:rsidR="007C7686" w:rsidRDefault="007C7686" w:rsidP="00922EA8">
      <w:pPr>
        <w:jc w:val="center"/>
        <w:rPr>
          <w:highlight w:val="yellow"/>
          <w:lang w:bidi="en-US"/>
        </w:rPr>
      </w:pPr>
    </w:p>
    <w:p w14:paraId="71882BD0" w14:textId="1005BDE1" w:rsidR="007C7686" w:rsidRDefault="007C7686" w:rsidP="00922EA8">
      <w:pPr>
        <w:jc w:val="center"/>
        <w:rPr>
          <w:highlight w:val="yellow"/>
          <w:lang w:bidi="en-US"/>
        </w:rPr>
      </w:pPr>
    </w:p>
    <w:p w14:paraId="47522932" w14:textId="36032F71" w:rsidR="007C7686" w:rsidRDefault="007C7686" w:rsidP="00922EA8">
      <w:pPr>
        <w:jc w:val="center"/>
        <w:rPr>
          <w:highlight w:val="yellow"/>
          <w:lang w:bidi="en-US"/>
        </w:rPr>
      </w:pPr>
    </w:p>
    <w:p w14:paraId="333FD872" w14:textId="335F5173" w:rsidR="007C7686" w:rsidRDefault="007C7686" w:rsidP="00922EA8">
      <w:pPr>
        <w:jc w:val="center"/>
        <w:rPr>
          <w:highlight w:val="yellow"/>
          <w:lang w:bidi="en-US"/>
        </w:rPr>
      </w:pPr>
    </w:p>
    <w:p w14:paraId="6AC47FEB" w14:textId="0F6C3DBB" w:rsidR="007C7686" w:rsidRDefault="007C7686" w:rsidP="00922EA8">
      <w:pPr>
        <w:jc w:val="center"/>
        <w:rPr>
          <w:highlight w:val="yellow"/>
          <w:lang w:bidi="en-US"/>
        </w:rPr>
      </w:pPr>
    </w:p>
    <w:p w14:paraId="384F241E" w14:textId="77777777" w:rsidR="007C7686" w:rsidRDefault="007C7686" w:rsidP="00922EA8">
      <w:pPr>
        <w:jc w:val="center"/>
        <w:rPr>
          <w:highlight w:val="yellow"/>
          <w:lang w:bidi="en-US"/>
        </w:rPr>
        <w:sectPr w:rsidR="007C7686" w:rsidSect="007C7686">
          <w:headerReference w:type="first" r:id="rId27"/>
          <w:pgSz w:w="11906" w:h="16838"/>
          <w:pgMar w:top="1418" w:right="1418" w:bottom="1418" w:left="1418" w:header="567" w:footer="0" w:gutter="0"/>
          <w:cols w:space="708"/>
          <w:titlePg/>
          <w:docGrid w:linePitch="360"/>
        </w:sectPr>
      </w:pPr>
    </w:p>
    <w:p w14:paraId="4688DCDD" w14:textId="755F33BD" w:rsidR="007C7686" w:rsidRDefault="007C7686" w:rsidP="007C7686">
      <w:pPr>
        <w:jc w:val="center"/>
        <w:rPr>
          <w:highlight w:val="yellow"/>
          <w:lang w:bidi="en-US"/>
        </w:rPr>
      </w:pPr>
      <w:r>
        <w:rPr>
          <w:noProof/>
          <w:lang w:eastAsia="hr-HR"/>
        </w:rPr>
        <w:lastRenderedPageBreak/>
        <w:drawing>
          <wp:inline distT="0" distB="0" distL="0" distR="0" wp14:anchorId="6050CCAC" wp14:editId="2E3E81BD">
            <wp:extent cx="8010525" cy="5875066"/>
            <wp:effectExtent l="0" t="0" r="0" b="0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016406" cy="5879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C7686" w:rsidSect="007C7686">
      <w:pgSz w:w="16838" w:h="11906" w:orient="landscape"/>
      <w:pgMar w:top="1418" w:right="1418" w:bottom="1418" w:left="1418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CAD624" w14:textId="77777777" w:rsidR="00AF1A97" w:rsidRDefault="00AF1A97" w:rsidP="00D917CA">
      <w:r>
        <w:separator/>
      </w:r>
    </w:p>
  </w:endnote>
  <w:endnote w:type="continuationSeparator" w:id="0">
    <w:p w14:paraId="5C02CF09" w14:textId="77777777" w:rsidR="00AF1A97" w:rsidRDefault="00AF1A97" w:rsidP="00D91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dviso OTF Std">
    <w:altName w:val="Calibri"/>
    <w:charset w:val="00"/>
    <w:family w:val="auto"/>
    <w:pitch w:val="variable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3FC426" w14:textId="77777777" w:rsidR="001A7687" w:rsidRDefault="001A7687">
    <w:pPr>
      <w:pStyle w:val="Podnoje"/>
    </w:pPr>
    <w:r>
      <w:rPr>
        <w:noProof/>
        <w:lang w:eastAsia="hr-HR"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21F70B79" wp14:editId="1D7FF6E7">
              <wp:simplePos x="0" y="0"/>
              <wp:positionH relativeFrom="page">
                <wp:posOffset>914400</wp:posOffset>
              </wp:positionH>
              <wp:positionV relativeFrom="bottomMargin">
                <wp:posOffset>57670</wp:posOffset>
              </wp:positionV>
              <wp:extent cx="5727600" cy="532800"/>
              <wp:effectExtent l="0" t="0" r="0" b="635"/>
              <wp:wrapTopAndBottom/>
              <wp:docPr id="15" name="Grupa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27600" cy="532800"/>
                        <a:chOff x="0" y="0"/>
                        <a:chExt cx="5727157" cy="533400"/>
                      </a:xfrm>
                    </wpg:grpSpPr>
                    <wps:wsp>
                      <wps:cNvPr id="307" name="Tekstni okvir 2"/>
                      <wps:cNvSpPr txBox="1">
                        <a:spLocks noChangeArrowheads="1"/>
                      </wps:cNvSpPr>
                      <wps:spPr bwMode="auto">
                        <a:xfrm>
                          <a:off x="651157" y="275369"/>
                          <a:ext cx="5076000" cy="2520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6C112B" w14:textId="77777777" w:rsidR="001A7687" w:rsidRPr="001F1D2A" w:rsidRDefault="001A7687">
                            <w:pPr>
                              <w:rPr>
                                <w:color w:val="7F7F7F" w:themeColor="text1" w:themeTint="80"/>
                                <w:sz w:val="14"/>
                                <w:szCs w:val="16"/>
                              </w:rPr>
                            </w:pPr>
                            <w:r w:rsidRPr="001F1D2A">
                              <w:rPr>
                                <w:color w:val="7F7F7F" w:themeColor="text1" w:themeTint="80"/>
                                <w:sz w:val="14"/>
                                <w:szCs w:val="16"/>
                              </w:rPr>
                              <w:t xml:space="preserve">d.o.o. HR-51000 Rijeka, Spinčićeva 2, Tel: +385 51 633 400, Fax: +385 51 633 013 Email: </w:t>
                            </w:r>
                            <w:hyperlink r:id="rId1" w:history="1">
                              <w:r w:rsidRPr="001F1D2A">
                                <w:rPr>
                                  <w:rStyle w:val="Hiperveza"/>
                                  <w:color w:val="7F7F7F" w:themeColor="text1" w:themeTint="80"/>
                                  <w:sz w:val="14"/>
                                  <w:szCs w:val="16"/>
                                  <w:u w:val="none"/>
                                </w:rPr>
                                <w:t>info@dls.hr</w:t>
                              </w:r>
                            </w:hyperlink>
                            <w:r w:rsidRPr="001F1D2A">
                              <w:rPr>
                                <w:color w:val="7F7F7F" w:themeColor="text1" w:themeTint="80"/>
                                <w:sz w:val="14"/>
                                <w:szCs w:val="16"/>
                              </w:rPr>
                              <w:t xml:space="preserve">, </w:t>
                            </w:r>
                            <w:hyperlink r:id="rId2" w:history="1">
                              <w:r w:rsidRPr="001F1D2A">
                                <w:rPr>
                                  <w:rStyle w:val="Hiperveza"/>
                                  <w:color w:val="7F7F7F" w:themeColor="text1" w:themeTint="80"/>
                                  <w:sz w:val="14"/>
                                  <w:szCs w:val="16"/>
                                  <w:u w:val="none"/>
                                </w:rPr>
                                <w:t>info.ozo@dls.hr</w:t>
                              </w:r>
                            </w:hyperlink>
                            <w:r w:rsidRPr="001F1D2A">
                              <w:rPr>
                                <w:color w:val="7F7F7F" w:themeColor="text1" w:themeTint="80"/>
                                <w:sz w:val="14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724400" y="0"/>
                          <a:ext cx="1002030" cy="409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1568763555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/>
                            <w:sdtContent>
                              <w:sdt>
                                <w:sdtPr>
                                  <w:id w:val="-918014946"/>
                                  <w:docPartObj>
                                    <w:docPartGallery w:val="Page Numbers (Top of Page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p w14:paraId="03E0389E" w14:textId="687C3296" w:rsidR="001A7687" w:rsidRPr="00E03BF5" w:rsidRDefault="001A7687" w:rsidP="00A73407">
                                    <w:pPr>
                                      <w:pStyle w:val="Podnoje"/>
                                    </w:pPr>
                                    <w:r w:rsidRPr="00E03BF5">
                                      <w:t xml:space="preserve"> </w:t>
                                    </w:r>
                                    <w:sdt>
                                      <w:sdtPr>
                                        <w:id w:val="-1006671321"/>
                                      </w:sdtPr>
                                      <w:sdtEndPr/>
                                      <w:sdtContent>
                                        <w:r w:rsidRPr="00E03BF5">
                                          <w:fldChar w:fldCharType="begin"/>
                                        </w:r>
                                        <w:r w:rsidRPr="00E03BF5">
                                          <w:instrText xml:space="preserve"> PAGE </w:instrText>
                                        </w:r>
                                        <w:r w:rsidRPr="00E03BF5">
                                          <w:fldChar w:fldCharType="separate"/>
                                        </w:r>
                                        <w:r w:rsidR="00356A95">
                                          <w:rPr>
                                            <w:noProof/>
                                          </w:rPr>
                                          <w:t>4</w:t>
                                        </w:r>
                                        <w:r w:rsidRPr="00E03BF5">
                                          <w:fldChar w:fldCharType="end"/>
                                        </w:r>
                                        <w:r w:rsidRPr="00E03BF5">
                                          <w:t xml:space="preserve"> </w:t>
                                        </w:r>
                                        <w:r>
                                          <w:t>od</w:t>
                                        </w:r>
                                        <w:r w:rsidRPr="00E03BF5">
                                          <w:t xml:space="preserve"> </w:t>
                                        </w:r>
                                        <w:r>
                                          <w:rPr>
                                            <w:noProof/>
                                          </w:rPr>
                                          <w:fldChar w:fldCharType="begin"/>
                                        </w:r>
                                        <w:r>
                                          <w:rPr>
                                            <w:noProof/>
                                          </w:rPr>
                                          <w:instrText xml:space="preserve"> NUMPAGES  </w:instrText>
                                        </w:r>
                                        <w:r>
                                          <w:rPr>
                                            <w:noProof/>
                                          </w:rPr>
                                          <w:fldChar w:fldCharType="separate"/>
                                        </w:r>
                                        <w:r w:rsidR="00356A95">
                                          <w:rPr>
                                            <w:noProof/>
                                          </w:rPr>
                                          <w:t>11</w:t>
                                        </w:r>
                                        <w:r>
                                          <w:rPr>
                                            <w:noProof/>
                                          </w:rPr>
                                          <w:fldChar w:fldCharType="end"/>
                                        </w:r>
                                      </w:sdtContent>
                                    </w:sdt>
                                  </w:p>
                                </w:sdtContent>
                              </w:sdt>
                            </w:sdtContent>
                          </w:sdt>
                          <w:p w14:paraId="4BE8AAA3" w14:textId="77777777" w:rsidR="001A7687" w:rsidRDefault="001A768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" name="Slika 13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71450"/>
                          <a:ext cx="647700" cy="3619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" name="Ravni poveznik 14"/>
                      <wps:cNvCnPr/>
                      <wps:spPr>
                        <a:xfrm>
                          <a:off x="723900" y="323850"/>
                          <a:ext cx="49339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1F70B79" id="Grupa 15" o:spid="_x0000_s1035" style="position:absolute;left:0;text-align:left;margin-left:1in;margin-top:4.55pt;width:451pt;height:41.95pt;z-index:251674624;mso-position-horizontal-relative:page;mso-position-vertical-relative:bottom-margin-area;mso-width-relative:margin;mso-height-relative:margin" coordsize="57271,53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36" type="#_x0000_t202" style="position:absolute;left:6511;top:2753;width:50760;height:2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3pdcQA&#10;AADcAAAADwAAAGRycy9kb3ducmV2LnhtbESPW2sCMRSE3wv+h3CEvmmibb2sRhFLwaeKV/DtsDnu&#10;Lm5Olk3qrv++KQh9HGbmG2a+bG0p7lT7wrGGQV+BIE6dKTjTcDx89SYgfEA2WDomDQ/ysFx0XuaY&#10;GNfwju77kIkIYZ+ghjyEKpHSpzlZ9H1XEUfv6mqLIco6k6bGJsJtKYdKjaTFguNCjhWtc0pv+x+r&#10;4fR9vZzf1Tb7tB9V41ol2U6l1q/ddjUDEagN/+Fne2M0vKkx/J2JR0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96XXEAAAA3AAAAA8AAAAAAAAAAAAAAAAAmAIAAGRycy9k&#10;b3ducmV2LnhtbFBLBQYAAAAABAAEAPUAAACJAwAAAAA=&#10;" filled="f" stroked="f">
                <v:textbox>
                  <w:txbxContent>
                    <w:p w14:paraId="0C6C112B" w14:textId="77777777" w:rsidR="001A7687" w:rsidRPr="001F1D2A" w:rsidRDefault="001A7687">
                      <w:pPr>
                        <w:rPr>
                          <w:color w:val="7F7F7F" w:themeColor="text1" w:themeTint="80"/>
                          <w:sz w:val="14"/>
                          <w:szCs w:val="16"/>
                        </w:rPr>
                      </w:pPr>
                      <w:r w:rsidRPr="001F1D2A">
                        <w:rPr>
                          <w:color w:val="7F7F7F" w:themeColor="text1" w:themeTint="80"/>
                          <w:sz w:val="14"/>
                          <w:szCs w:val="16"/>
                        </w:rPr>
                        <w:t xml:space="preserve">d.o.o. HR-51000 Rijeka, Spinčićeva 2, Tel: +385 51 633 400, Fax: +385 51 633 013 Email: </w:t>
                      </w:r>
                      <w:hyperlink r:id="rId4" w:history="1">
                        <w:r w:rsidRPr="001F1D2A">
                          <w:rPr>
                            <w:rStyle w:val="Hiperveza"/>
                            <w:color w:val="7F7F7F" w:themeColor="text1" w:themeTint="80"/>
                            <w:sz w:val="14"/>
                            <w:szCs w:val="16"/>
                            <w:u w:val="none"/>
                          </w:rPr>
                          <w:t>info@dls.hr</w:t>
                        </w:r>
                      </w:hyperlink>
                      <w:r w:rsidRPr="001F1D2A">
                        <w:rPr>
                          <w:color w:val="7F7F7F" w:themeColor="text1" w:themeTint="80"/>
                          <w:sz w:val="14"/>
                          <w:szCs w:val="16"/>
                        </w:rPr>
                        <w:t xml:space="preserve">, </w:t>
                      </w:r>
                      <w:hyperlink r:id="rId5" w:history="1">
                        <w:r w:rsidRPr="001F1D2A">
                          <w:rPr>
                            <w:rStyle w:val="Hiperveza"/>
                            <w:color w:val="7F7F7F" w:themeColor="text1" w:themeTint="80"/>
                            <w:sz w:val="14"/>
                            <w:szCs w:val="16"/>
                            <w:u w:val="none"/>
                          </w:rPr>
                          <w:t>info.ozo@dls.hr</w:t>
                        </w:r>
                      </w:hyperlink>
                      <w:r w:rsidRPr="001F1D2A">
                        <w:rPr>
                          <w:color w:val="7F7F7F" w:themeColor="text1" w:themeTint="80"/>
                          <w:sz w:val="14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  <v:shape id="_x0000_s1037" type="#_x0000_t202" style="position:absolute;left:47244;width:10020;height:40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EzX78A&#10;AADaAAAADwAAAGRycy9kb3ducmV2LnhtbERPS4vCMBC+L/gfwgje1sRFxa1GkRXBk+JjF/Y2NGNb&#10;bCalibb+eyMInoaP7zmzRWtLcaPaF441DPoKBHHqTMGZhtNx/TkB4QOywdIxabiTh8W88zHDxLiG&#10;93Q7hEzEEPYJashDqBIpfZqTRd93FXHkzq62GCKsM2lqbGK4LeWXUmNpseDYkGNFPzmll8PVavjd&#10;nv//hmqXreyoalyrJNtvqXWv2y6nIAK14S1+uTcmzofnK88r5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QTNfvwAAANoAAAAPAAAAAAAAAAAAAAAAAJgCAABkcnMvZG93bnJl&#10;di54bWxQSwUGAAAAAAQABAD1AAAAhAMAAAAA&#10;" filled="f" stroked="f">
                <v:textbox>
                  <w:txbxContent>
                    <w:sdt>
                      <w:sdtPr>
                        <w:id w:val="1568763555"/>
                        <w:docPartObj>
                          <w:docPartGallery w:val="Page Numbers (Bottom of Page)"/>
                          <w:docPartUnique/>
                        </w:docPartObj>
                      </w:sdtPr>
                      <w:sdtEndPr/>
                      <w:sdtContent>
                        <w:sdt>
                          <w:sdtPr>
                            <w:id w:val="-9180149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/>
                          <w:sdtContent>
                            <w:p w14:paraId="03E0389E" w14:textId="687C3296" w:rsidR="001A7687" w:rsidRPr="00E03BF5" w:rsidRDefault="001A7687" w:rsidP="00A73407">
                              <w:pPr>
                                <w:pStyle w:val="Podnoje"/>
                              </w:pPr>
                              <w:r w:rsidRPr="00E03BF5">
                                <w:t xml:space="preserve"> </w:t>
                              </w:r>
                              <w:sdt>
                                <w:sdtPr>
                                  <w:id w:val="-1006671321"/>
                                </w:sdtPr>
                                <w:sdtEndPr/>
                                <w:sdtContent>
                                  <w:r w:rsidRPr="00E03BF5">
                                    <w:fldChar w:fldCharType="begin"/>
                                  </w:r>
                                  <w:r w:rsidRPr="00E03BF5">
                                    <w:instrText xml:space="preserve"> PAGE </w:instrText>
                                  </w:r>
                                  <w:r w:rsidRPr="00E03BF5">
                                    <w:fldChar w:fldCharType="separate"/>
                                  </w:r>
                                  <w:r w:rsidR="00356A95">
                                    <w:rPr>
                                      <w:noProof/>
                                    </w:rPr>
                                    <w:t>4</w:t>
                                  </w:r>
                                  <w:r w:rsidRPr="00E03BF5">
                                    <w:fldChar w:fldCharType="end"/>
                                  </w:r>
                                  <w:r w:rsidRPr="00E03BF5">
                                    <w:t xml:space="preserve"> </w:t>
                                  </w:r>
                                  <w:r>
                                    <w:t>od</w:t>
                                  </w:r>
                                  <w:r w:rsidRPr="00E03BF5">
                                    <w:t xml:space="preserve"> 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noProof/>
                                    </w:rPr>
                                    <w:instrText xml:space="preserve"> NUMPAGES  </w:instrTex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separate"/>
                                  </w:r>
                                  <w:r w:rsidR="00356A95">
                                    <w:rPr>
                                      <w:noProof/>
                                    </w:rPr>
                                    <w:t>11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sdtContent>
                              </w:sdt>
                            </w:p>
                          </w:sdtContent>
                        </w:sdt>
                      </w:sdtContent>
                    </w:sdt>
                    <w:p w14:paraId="4BE8AAA3" w14:textId="77777777" w:rsidR="001A7687" w:rsidRDefault="001A7687"/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lika 13" o:spid="_x0000_s1038" type="#_x0000_t75" style="position:absolute;top:1714;width:6477;height:3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WU6m/AAAAA2wAAAA8AAABkcnMvZG93bnJldi54bWxET01rwkAQvRf6H5YpeCl1YxUpqauIYPXg&#10;xUTvQ3aahGZn0+yo8d+7guBtHu9zZoveNepMXag9GxgNE1DEhbc1lwYO+frjC1QQZIuNZzJwpQCL&#10;+evLDFPrL7yncyaliiEcUjRQibSp1qGoyGEY+pY4cr++cygRdqW2HV5iuGv0Z5JMtcOaY0OFLa0q&#10;Kv6ykzOgjz97KXb/ku30Mj+t+837dMLGDN765TcooV6e4od7a+P8Mdx/iQfo+Q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xZTqb8AAAADbAAAADwAAAAAAAAAAAAAAAACfAgAA&#10;ZHJzL2Rvd25yZXYueG1sUEsFBgAAAAAEAAQA9wAAAIwDAAAAAA==&#10;">
                <v:imagedata r:id="rId6" o:title=""/>
                <v:path arrowok="t"/>
              </v:shape>
              <v:line id="Ravni poveznik 14" o:spid="_x0000_s1039" style="position:absolute;visibility:visible;mso-wrap-style:square" from="7239,3238" to="56578,3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3+EK8IAAADbAAAADwAAAGRycy9kb3ducmV2LnhtbERPS2vCQBC+C/0PyxS86aZii0RX8QkW&#10;bMXHweOYHZPU7GzIrhr/vSsUvM3H95zBqDaFuFLlcssKPtoRCOLE6pxTBfvdotUD4TyyxsIyKbiT&#10;g9HwrTHAWNsbb+i69akIIexiVJB5X8ZSuiQjg65tS+LAnWxl0AdYpVJXeAvhppCdKPqSBnMODRmW&#10;NM0oOW8vRsHvpNjMZ8e//LC+4+x7NbGfP4uuUs33etwH4an2L/G/e6nD/C48fwkHyOE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3+EK8IAAADbAAAADwAAAAAAAAAAAAAA&#10;AAChAgAAZHJzL2Rvd25yZXYueG1sUEsFBgAAAAAEAAQA+QAAAJADAAAAAA==&#10;" strokecolor="#00b050" strokeweight="1.5pt"/>
              <w10:wrap type="topAndBottom" anchorx="page" anchory="margin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72FA38" w14:textId="0E30A037" w:rsidR="001A7687" w:rsidRDefault="001A7687">
    <w:pPr>
      <w:pStyle w:val="Podnoje"/>
    </w:pPr>
    <w:r>
      <w:rPr>
        <w:noProof/>
        <w:lang w:eastAsia="hr-HR"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0EDF8880" wp14:editId="30843F0A">
              <wp:simplePos x="0" y="0"/>
              <wp:positionH relativeFrom="page">
                <wp:align>center</wp:align>
              </wp:positionH>
              <wp:positionV relativeFrom="bottomMargin">
                <wp:posOffset>107950</wp:posOffset>
              </wp:positionV>
              <wp:extent cx="5727600" cy="1598400"/>
              <wp:effectExtent l="0" t="0" r="0" b="1905"/>
              <wp:wrapNone/>
              <wp:docPr id="2" name="Grupa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27600" cy="1598400"/>
                        <a:chOff x="0" y="0"/>
                        <a:chExt cx="5726430" cy="1598930"/>
                      </a:xfrm>
                    </wpg:grpSpPr>
                    <wps:wsp>
                      <wps:cNvPr id="258" name="Tekstni okvir 2"/>
                      <wps:cNvSpPr txBox="1">
                        <a:spLocks noChangeArrowheads="1"/>
                      </wps:cNvSpPr>
                      <wps:spPr bwMode="auto">
                        <a:xfrm>
                          <a:off x="609600" y="247650"/>
                          <a:ext cx="5076000" cy="1351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078CB4" w14:textId="77777777" w:rsidR="001A7687" w:rsidRPr="000B09C8" w:rsidRDefault="001A7687" w:rsidP="006B2D4B">
                            <w:pPr>
                              <w:rPr>
                                <w:color w:val="7F7F7F" w:themeColor="text1" w:themeTint="80"/>
                                <w:sz w:val="14"/>
                                <w:szCs w:val="16"/>
                              </w:rPr>
                            </w:pPr>
                            <w:r w:rsidRPr="000B09C8">
                              <w:rPr>
                                <w:color w:val="7F7F7F" w:themeColor="text1" w:themeTint="80"/>
                                <w:sz w:val="14"/>
                                <w:szCs w:val="16"/>
                              </w:rPr>
                              <w:t xml:space="preserve">d.o.o. HR-51000 Rijeka, Spinčićeva 2. Tel: +385 51 633 400, Fax: +385 51 633 013 Email: </w:t>
                            </w:r>
                            <w:hyperlink r:id="rId1" w:history="1">
                              <w:r w:rsidRPr="000B09C8">
                                <w:rPr>
                                  <w:rStyle w:val="Hiperveza"/>
                                  <w:color w:val="7F7F7F" w:themeColor="text1" w:themeTint="80"/>
                                  <w:sz w:val="14"/>
                                  <w:szCs w:val="16"/>
                                  <w:u w:val="none"/>
                                </w:rPr>
                                <w:t>info@dls.hr</w:t>
                              </w:r>
                            </w:hyperlink>
                            <w:r w:rsidRPr="000B09C8">
                              <w:rPr>
                                <w:color w:val="7F7F7F" w:themeColor="text1" w:themeTint="80"/>
                                <w:sz w:val="14"/>
                                <w:szCs w:val="16"/>
                              </w:rPr>
                              <w:t xml:space="preserve">, </w:t>
                            </w:r>
                            <w:hyperlink r:id="rId2" w:history="1">
                              <w:r w:rsidRPr="000B09C8">
                                <w:rPr>
                                  <w:rStyle w:val="Hiperveza"/>
                                  <w:color w:val="7F7F7F" w:themeColor="text1" w:themeTint="80"/>
                                  <w:sz w:val="14"/>
                                  <w:szCs w:val="16"/>
                                  <w:u w:val="none"/>
                                </w:rPr>
                                <w:t>info.ozo@dls.hr</w:t>
                              </w:r>
                            </w:hyperlink>
                            <w:r w:rsidRPr="000B09C8">
                              <w:rPr>
                                <w:color w:val="7F7F7F" w:themeColor="text1" w:themeTint="80"/>
                                <w:sz w:val="14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5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724400" y="0"/>
                          <a:ext cx="1002030" cy="409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859865345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/>
                            <w:sdtContent>
                              <w:sdt>
                                <w:sdtPr>
                                  <w:id w:val="1906172169"/>
                                  <w:docPartObj>
                                    <w:docPartGallery w:val="Page Numbers (Top of Page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p w14:paraId="19A93F45" w14:textId="71E27A09" w:rsidR="001A7687" w:rsidRPr="00E03BF5" w:rsidRDefault="001A7687" w:rsidP="006B2D4B">
                                    <w:pPr>
                                      <w:pStyle w:val="Podnoje"/>
                                    </w:pPr>
                                    <w:r w:rsidRPr="00E03BF5">
                                      <w:t xml:space="preserve"> </w:t>
                                    </w:r>
                                    <w:sdt>
                                      <w:sdtPr>
                                        <w:id w:val="-1894658109"/>
                                      </w:sdtPr>
                                      <w:sdtEndPr/>
                                      <w:sdtContent>
                                        <w:r w:rsidRPr="00E03BF5">
                                          <w:fldChar w:fldCharType="begin"/>
                                        </w:r>
                                        <w:r w:rsidRPr="00E03BF5">
                                          <w:instrText xml:space="preserve"> PAGE </w:instrText>
                                        </w:r>
                                        <w:r w:rsidRPr="00E03BF5">
                                          <w:fldChar w:fldCharType="separate"/>
                                        </w:r>
                                        <w:r w:rsidR="00356A95">
                                          <w:rPr>
                                            <w:noProof/>
                                          </w:rPr>
                                          <w:t>2</w:t>
                                        </w:r>
                                        <w:r w:rsidRPr="00E03BF5">
                                          <w:fldChar w:fldCharType="end"/>
                                        </w:r>
                                        <w:r w:rsidRPr="00E03BF5">
                                          <w:t xml:space="preserve"> </w:t>
                                        </w:r>
                                        <w:r>
                                          <w:t>od</w:t>
                                        </w:r>
                                        <w:r w:rsidRPr="00E03BF5">
                                          <w:t xml:space="preserve"> </w:t>
                                        </w:r>
                                        <w:r>
                                          <w:rPr>
                                            <w:noProof/>
                                          </w:rPr>
                                          <w:fldChar w:fldCharType="begin"/>
                                        </w:r>
                                        <w:r>
                                          <w:rPr>
                                            <w:noProof/>
                                          </w:rPr>
                                          <w:instrText xml:space="preserve"> NUMPAGES  </w:instrText>
                                        </w:r>
                                        <w:r>
                                          <w:rPr>
                                            <w:noProof/>
                                          </w:rPr>
                                          <w:fldChar w:fldCharType="separate"/>
                                        </w:r>
                                        <w:r w:rsidR="00356A95">
                                          <w:rPr>
                                            <w:noProof/>
                                          </w:rPr>
                                          <w:t>11</w:t>
                                        </w:r>
                                        <w:r>
                                          <w:rPr>
                                            <w:noProof/>
                                          </w:rPr>
                                          <w:fldChar w:fldCharType="end"/>
                                        </w:r>
                                      </w:sdtContent>
                                    </w:sdt>
                                  </w:p>
                                </w:sdtContent>
                              </w:sdt>
                            </w:sdtContent>
                          </w:sdt>
                          <w:p w14:paraId="0CECEEE5" w14:textId="77777777" w:rsidR="001A7687" w:rsidRDefault="001A7687" w:rsidP="006B2D4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75" name="Slika 13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71450"/>
                          <a:ext cx="647700" cy="3619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76" name="Ravni poveznik 14"/>
                      <wps:cNvCnPr/>
                      <wps:spPr>
                        <a:xfrm>
                          <a:off x="723900" y="323850"/>
                          <a:ext cx="49339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EDF8880" id="_x0000_s1046" style="position:absolute;left:0;text-align:left;margin-left:0;margin-top:8.5pt;width:451pt;height:125.85pt;z-index:251679744;mso-position-horizontal:center;mso-position-horizontal-relative:page;mso-position-vertical-relative:bottom-margin-area;mso-width-relative:margin;mso-height-relative:margin" coordsize="57264,159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47" type="#_x0000_t202" style="position:absolute;left:6096;top:2476;width:50760;height:13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Bdh8EA&#10;AADcAAAADwAAAGRycy9kb3ducmV2LnhtbERPy2rCQBTdF/yH4QrdNTOKKW3MKKIIXVVqH+Dukrkm&#10;wcydkBmT9O+dheDycN75erSN6KnztWMNs0SBIC6cqbnU8PO9f3kD4QOywcYxafgnD+vV5CnHzLiB&#10;v6g/hlLEEPYZaqhCaDMpfVGRRZ+4ljhyZ9dZDBF2pTQdDjHcNnKu1Ku0WHNsqLClbUXF5Xi1Gn4/&#10;z6e/hTqUO5u2gxuVZPsutX6ejpsliEBjeIjv7g+jYZ7GtfFMPAJyd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qwXYfBAAAA3AAAAA8AAAAAAAAAAAAAAAAAmAIAAGRycy9kb3du&#10;cmV2LnhtbFBLBQYAAAAABAAEAPUAAACGAwAAAAA=&#10;" filled="f" stroked="f">
                <v:textbox>
                  <w:txbxContent>
                    <w:p w14:paraId="61078CB4" w14:textId="77777777" w:rsidR="001A7687" w:rsidRPr="000B09C8" w:rsidRDefault="001A7687" w:rsidP="006B2D4B">
                      <w:pPr>
                        <w:rPr>
                          <w:color w:val="7F7F7F" w:themeColor="text1" w:themeTint="80"/>
                          <w:sz w:val="14"/>
                          <w:szCs w:val="16"/>
                        </w:rPr>
                      </w:pPr>
                      <w:r w:rsidRPr="000B09C8">
                        <w:rPr>
                          <w:color w:val="7F7F7F" w:themeColor="text1" w:themeTint="80"/>
                          <w:sz w:val="14"/>
                          <w:szCs w:val="16"/>
                        </w:rPr>
                        <w:t xml:space="preserve">d.o.o. HR-51000 Rijeka, Spinčićeva 2. Tel: +385 51 633 400, Fax: +385 51 633 013 Email: </w:t>
                      </w:r>
                      <w:hyperlink r:id="rId4" w:history="1">
                        <w:r w:rsidRPr="000B09C8">
                          <w:rPr>
                            <w:rStyle w:val="Hiperveza"/>
                            <w:color w:val="7F7F7F" w:themeColor="text1" w:themeTint="80"/>
                            <w:sz w:val="14"/>
                            <w:szCs w:val="16"/>
                            <w:u w:val="none"/>
                          </w:rPr>
                          <w:t>info@dls.hr</w:t>
                        </w:r>
                      </w:hyperlink>
                      <w:r w:rsidRPr="000B09C8">
                        <w:rPr>
                          <w:color w:val="7F7F7F" w:themeColor="text1" w:themeTint="80"/>
                          <w:sz w:val="14"/>
                          <w:szCs w:val="16"/>
                        </w:rPr>
                        <w:t xml:space="preserve">, </w:t>
                      </w:r>
                      <w:hyperlink r:id="rId5" w:history="1">
                        <w:r w:rsidRPr="000B09C8">
                          <w:rPr>
                            <w:rStyle w:val="Hiperveza"/>
                            <w:color w:val="7F7F7F" w:themeColor="text1" w:themeTint="80"/>
                            <w:sz w:val="14"/>
                            <w:szCs w:val="16"/>
                            <w:u w:val="none"/>
                          </w:rPr>
                          <w:t>info.ozo@dls.hr</w:t>
                        </w:r>
                      </w:hyperlink>
                      <w:r w:rsidRPr="000B09C8">
                        <w:rPr>
                          <w:color w:val="7F7F7F" w:themeColor="text1" w:themeTint="80"/>
                          <w:sz w:val="14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  <v:shape id="_x0000_s1048" type="#_x0000_t202" style="position:absolute;left:47244;width:10020;height:40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z4HMQA&#10;AADcAAAADwAAAGRycy9kb3ducmV2LnhtbESPQWvCQBSE7wX/w/KE3uquYopGN0EsQk8tTVXw9sg+&#10;k2D2bchuTfrvu4VCj8PMfMNs89G24k69bxxrmM8UCOLSmYYrDcfPw9MKhA/IBlvHpOGbPOTZ5GGL&#10;qXEDf9C9CJWIEPYpaqhD6FIpfVmTRT9zHXH0rq63GKLsK2l6HCLctnKh1LO02HBcqLGjfU3lrfiy&#10;Gk5v18t5qd6rF5t0gxuVZLuWWj9Ox90GRKAx/If/2q9GwyJZw++ZeARk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8+BzEAAAA3AAAAA8AAAAAAAAAAAAAAAAAmAIAAGRycy9k&#10;b3ducmV2LnhtbFBLBQYAAAAABAAEAPUAAACJAwAAAAA=&#10;" filled="f" stroked="f">
                <v:textbox>
                  <w:txbxContent>
                    <w:sdt>
                      <w:sdtPr>
                        <w:id w:val="859865345"/>
                        <w:docPartObj>
                          <w:docPartGallery w:val="Page Numbers (Bottom of Page)"/>
                          <w:docPartUnique/>
                        </w:docPartObj>
                      </w:sdtPr>
                      <w:sdtEndPr/>
                      <w:sdtContent>
                        <w:sdt>
                          <w:sdtPr>
                            <w:id w:val="1906172169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/>
                          <w:sdtContent>
                            <w:p w14:paraId="19A93F45" w14:textId="71E27A09" w:rsidR="001A7687" w:rsidRPr="00E03BF5" w:rsidRDefault="001A7687" w:rsidP="006B2D4B">
                              <w:pPr>
                                <w:pStyle w:val="Podnoje"/>
                              </w:pPr>
                              <w:r w:rsidRPr="00E03BF5">
                                <w:t xml:space="preserve"> </w:t>
                              </w:r>
                              <w:sdt>
                                <w:sdtPr>
                                  <w:id w:val="-1894658109"/>
                                </w:sdtPr>
                                <w:sdtEndPr/>
                                <w:sdtContent>
                                  <w:r w:rsidRPr="00E03BF5">
                                    <w:fldChar w:fldCharType="begin"/>
                                  </w:r>
                                  <w:r w:rsidRPr="00E03BF5">
                                    <w:instrText xml:space="preserve"> PAGE </w:instrText>
                                  </w:r>
                                  <w:r w:rsidRPr="00E03BF5">
                                    <w:fldChar w:fldCharType="separate"/>
                                  </w:r>
                                  <w:r w:rsidR="00356A95">
                                    <w:rPr>
                                      <w:noProof/>
                                    </w:rPr>
                                    <w:t>2</w:t>
                                  </w:r>
                                  <w:r w:rsidRPr="00E03BF5">
                                    <w:fldChar w:fldCharType="end"/>
                                  </w:r>
                                  <w:r w:rsidRPr="00E03BF5">
                                    <w:t xml:space="preserve"> </w:t>
                                  </w:r>
                                  <w:r>
                                    <w:t>od</w:t>
                                  </w:r>
                                  <w:r w:rsidRPr="00E03BF5">
                                    <w:t xml:space="preserve"> 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noProof/>
                                    </w:rPr>
                                    <w:instrText xml:space="preserve"> NUMPAGES  </w:instrTex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separate"/>
                                  </w:r>
                                  <w:r w:rsidR="00356A95">
                                    <w:rPr>
                                      <w:noProof/>
                                    </w:rPr>
                                    <w:t>11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sdtContent>
                              </w:sdt>
                            </w:p>
                          </w:sdtContent>
                        </w:sdt>
                      </w:sdtContent>
                    </w:sdt>
                    <w:p w14:paraId="0CECEEE5" w14:textId="77777777" w:rsidR="001A7687" w:rsidRDefault="001A7687" w:rsidP="006B2D4B"/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lika 13" o:spid="_x0000_s1049" type="#_x0000_t75" style="position:absolute;top:1714;width:6477;height:3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V8IU3FAAAA3AAAAA8AAABkcnMvZG93bnJldi54bWxEj0FrwkAUhO8F/8PyCr2UuqlYK6mbIAVr&#10;D16Men9kX5PQ7NuYfWr8926h4HGYmW+YRT64Vp2pD41nA6/jBBRx6W3DlYH9bvUyBxUE2WLrmQxc&#10;KUCejR4WmFp/4S2dC6lUhHBI0UAt0qVah7Imh2HsO+Lo/fjeoUTZV9r2eIlw1+pJksy0w4bjQo0d&#10;fdZU/hYnZ0AfvrZSbo5SbPRyd1oN6+fZlI15ehyWH6CEBrmH/9vf1sDk/Q3+zsQjoLMb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fCFNxQAAANwAAAAPAAAAAAAAAAAAAAAA&#10;AJ8CAABkcnMvZG93bnJldi54bWxQSwUGAAAAAAQABAD3AAAAkQMAAAAA&#10;">
                <v:imagedata r:id="rId6" o:title=""/>
                <v:path arrowok="t"/>
              </v:shape>
              <v:line id="Ravni poveznik 14" o:spid="_x0000_s1050" style="position:absolute;visibility:visible;mso-wrap-style:square" from="7239,3238" to="56578,3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ars1scAAADcAAAADwAAAGRycy9kb3ducmV2LnhtbESPW2vCQBSE3wv9D8sRfNONolZSV6k3&#10;qNBWvDz08Zg9JtHs2ZDdavz3riD0cZiZb5jRpDaFuFDlcssKOu0IBHFidc6pgv1u2RqCcB5ZY2GZ&#10;FNzIwWT8+jLCWNsrb+iy9akIEHYxKsi8L2MpXZKRQde2JXHwjrYy6IOsUqkrvAa4KWQ3igbSYM5h&#10;IcOSZhkl5+2fUfAzLTaL+eGU/65vOF99TW3/e9lTqtmoP95BeKr9f/jZ/tQKum8DeJwJR0CO7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RquzWxwAAANwAAAAPAAAAAAAA&#10;AAAAAAAAAKECAABkcnMvZG93bnJldi54bWxQSwUGAAAAAAQABAD5AAAAlQMAAAAA&#10;" strokecolor="#00b050" strokeweight="1.5pt"/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D59317" w14:textId="77777777" w:rsidR="00AF1A97" w:rsidRDefault="00AF1A97" w:rsidP="00D917CA">
      <w:r>
        <w:separator/>
      </w:r>
    </w:p>
  </w:footnote>
  <w:footnote w:type="continuationSeparator" w:id="0">
    <w:p w14:paraId="43F7E5E5" w14:textId="77777777" w:rsidR="00AF1A97" w:rsidRDefault="00AF1A97" w:rsidP="00D917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BE6478" w14:textId="7A7F17D2" w:rsidR="001A7687" w:rsidRDefault="002F237B" w:rsidP="002F237B">
    <w:pPr>
      <w:pStyle w:val="Zaglavlje"/>
    </w:pPr>
    <w:r>
      <w:rPr>
        <w:noProof/>
        <w:lang w:eastAsia="hr-HR"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639ACCE3" wp14:editId="79572979">
              <wp:simplePos x="0" y="0"/>
              <wp:positionH relativeFrom="margin">
                <wp:posOffset>762790</wp:posOffset>
              </wp:positionH>
              <wp:positionV relativeFrom="page">
                <wp:posOffset>205105</wp:posOffset>
              </wp:positionV>
              <wp:extent cx="5486400" cy="493200"/>
              <wp:effectExtent l="0" t="0" r="19050" b="2540"/>
              <wp:wrapNone/>
              <wp:docPr id="42" name="Grupa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86400" cy="493200"/>
                        <a:chOff x="0" y="0"/>
                        <a:chExt cx="5821680" cy="494030"/>
                      </a:xfrm>
                    </wpg:grpSpPr>
                    <wps:wsp>
                      <wps:cNvPr id="43" name="Text Box 19"/>
                      <wps:cNvSpPr txBox="1"/>
                      <wps:spPr>
                        <a:xfrm>
                          <a:off x="9525" y="0"/>
                          <a:ext cx="2298901" cy="4940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C669F8" w14:textId="78F84E01" w:rsidR="001A7687" w:rsidRPr="000B54BF" w:rsidRDefault="002F237B" w:rsidP="00705D03">
                            <w:r>
                              <w:rPr>
                                <w:sz w:val="20"/>
                              </w:rPr>
                              <w:t>P</w:t>
                            </w:r>
                            <w:r w:rsidR="003E7C2A" w:rsidRPr="003E7C2A">
                              <w:rPr>
                                <w:sz w:val="20"/>
                              </w:rPr>
                              <w:t>lan djelovanja civilne zaštite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107683" y="0"/>
                          <a:ext cx="1381860" cy="493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06477E" w14:textId="17EAE8AE" w:rsidR="001A7687" w:rsidRPr="002F237B" w:rsidRDefault="00610C3B" w:rsidP="00705D0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Općina Josipdol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5" name="Slika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495925" y="7620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6" name="Ravni poveznik 4"/>
                      <wps:cNvCnPr/>
                      <wps:spPr>
                        <a:xfrm>
                          <a:off x="0" y="476250"/>
                          <a:ext cx="582168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47" name="Ravni poveznik 8"/>
                      <wps:cNvCnPr/>
                      <wps:spPr>
                        <a:xfrm>
                          <a:off x="3759083" y="21702"/>
                          <a:ext cx="0" cy="36000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639ACCE3" id="Grupa 9" o:spid="_x0000_s1029" style="position:absolute;left:0;text-align:left;margin-left:60.05pt;margin-top:16.15pt;width:6in;height:38.85pt;z-index:251682816;mso-position-horizontal-relative:margin;mso-position-vertical-relative:page;mso-width-relative:margin;mso-height-relative:margin" coordsize="58216,49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30" type="#_x0000_t202" style="position:absolute;left:95;width:22989;height:4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qvl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" filled="f" stroked="f" strokeweight=".5pt">
                <v:textbox>
                  <w:txbxContent>
                    <w:p w14:paraId="72C669F8" w14:textId="78F84E01" w:rsidR="001A7687" w:rsidRPr="000B54BF" w:rsidRDefault="002F237B" w:rsidP="00705D03">
                      <w:r>
                        <w:rPr>
                          <w:sz w:val="20"/>
                        </w:rPr>
                        <w:t>P</w:t>
                      </w:r>
                      <w:r w:rsidR="003E7C2A" w:rsidRPr="003E7C2A">
                        <w:rPr>
                          <w:sz w:val="20"/>
                        </w:rPr>
                        <w:t>lan djelovanja civilne zaštite</w:t>
                      </w:r>
                    </w:p>
                  </w:txbxContent>
                </v:textbox>
              </v:shape>
              <v:shape id="_x0000_s1031" type="#_x0000_t202" style="position:absolute;left:41076;width:13819;height:49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" filled="f" stroked="f">
                <v:textbox>
                  <w:txbxContent>
                    <w:p w14:paraId="5C06477E" w14:textId="17EAE8AE" w:rsidR="001A7687" w:rsidRPr="002F237B" w:rsidRDefault="00610C3B" w:rsidP="00705D03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Općina </w:t>
                      </w:r>
                      <w:proofErr w:type="spellStart"/>
                      <w:r>
                        <w:rPr>
                          <w:sz w:val="20"/>
                        </w:rPr>
                        <w:t>Josipdol</w:t>
                      </w:r>
                      <w:proofErr w:type="spellEnd"/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lika 2" o:spid="_x0000_s1032" type="#_x0000_t75" style="position:absolute;left:54959;top:762;width:2857;height:28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">
                <v:imagedata r:id="rId2" o:title=""/>
              </v:shape>
              <v:line id="Ravni poveznik 4" o:spid="_x0000_s1033" style="position:absolute;visibility:visible;mso-wrap-style:square" from="0,4762" to="58216,47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" strokecolor="#00b050" strokeweight="1.5pt"/>
              <v:line id="Ravni poveznik 8" o:spid="_x0000_s1034" style="position:absolute;visibility:visible;mso-wrap-style:square" from="37590,217" to="37590,38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" strokecolor="#00b050" strokeweight="1.5pt"/>
              <w10:wrap anchorx="margin" anchory="page"/>
            </v:group>
          </w:pict>
        </mc:Fallback>
      </mc:AlternateContent>
    </w:r>
  </w:p>
  <w:p w14:paraId="302150EC" w14:textId="77777777" w:rsidR="001A7687" w:rsidRPr="00705D03" w:rsidRDefault="001A7687" w:rsidP="002F237B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26C730" w14:textId="77777777" w:rsidR="001A7687" w:rsidRDefault="001A7687" w:rsidP="002F237B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80768" behindDoc="1" locked="1" layoutInCell="1" allowOverlap="1" wp14:anchorId="512FBC81" wp14:editId="2F5F90BC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34800" cy="10656000"/>
          <wp:effectExtent l="0" t="0" r="0" b="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0 projekt naslovn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4800" cy="1065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E5908F" w14:textId="77777777" w:rsidR="001A7687" w:rsidRDefault="001A7687" w:rsidP="002F237B">
    <w:pPr>
      <w:pStyle w:val="Zaglavlje"/>
    </w:pPr>
    <w:r>
      <w:rPr>
        <w:noProof/>
        <w:lang w:eastAsia="hr-HR"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18CD7B50" wp14:editId="3C414309">
              <wp:simplePos x="0" y="0"/>
              <wp:positionH relativeFrom="margin">
                <wp:align>right</wp:align>
              </wp:positionH>
              <wp:positionV relativeFrom="page">
                <wp:posOffset>224287</wp:posOffset>
              </wp:positionV>
              <wp:extent cx="5762445" cy="506040"/>
              <wp:effectExtent l="0" t="0" r="29210" b="8890"/>
              <wp:wrapNone/>
              <wp:docPr id="18" name="Grupa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2445" cy="506040"/>
                        <a:chOff x="0" y="-12862"/>
                        <a:chExt cx="5821680" cy="506892"/>
                      </a:xfrm>
                    </wpg:grpSpPr>
                    <wps:wsp>
                      <wps:cNvPr id="24" name="Text Box 19"/>
                      <wps:cNvSpPr txBox="1"/>
                      <wps:spPr>
                        <a:xfrm>
                          <a:off x="172509" y="0"/>
                          <a:ext cx="2105693" cy="4940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8D1087" w14:textId="2E6DDAF9" w:rsidR="001A7687" w:rsidRPr="000B54BF" w:rsidRDefault="00B37646" w:rsidP="002F237B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</w:rPr>
                              <w:t>P</w:t>
                            </w:r>
                            <w:r w:rsidR="003E7C2A" w:rsidRPr="003E7C2A">
                              <w:rPr>
                                <w:sz w:val="20"/>
                              </w:rPr>
                              <w:t>lan djelovanja civilne zaštite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897279" y="-30"/>
                          <a:ext cx="1591304" cy="493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4F4AD9" w14:textId="06EEC0E3" w:rsidR="001A7687" w:rsidRPr="00922EA8" w:rsidRDefault="00610C3B" w:rsidP="006B2D4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Općina Josipdol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9" name="Slika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495925" y="7620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0" name="Ravni poveznik 4"/>
                      <wps:cNvCnPr/>
                      <wps:spPr>
                        <a:xfrm>
                          <a:off x="0" y="476250"/>
                          <a:ext cx="582168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1" name="Ravni poveznik 8"/>
                      <wps:cNvCnPr/>
                      <wps:spPr>
                        <a:xfrm>
                          <a:off x="3730683" y="-12862"/>
                          <a:ext cx="0" cy="36000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18CD7B50" id="_x0000_s1040" style="position:absolute;left:0;text-align:left;margin-left:402.55pt;margin-top:17.65pt;width:453.75pt;height:39.85pt;z-index:251677696;mso-position-horizontal:right;mso-position-horizontal-relative:margin;mso-position-vertical-relative:page;mso-width-relative:margin;mso-height-relative:margin" coordorigin=",-128" coordsize="58216,50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41" type="#_x0000_t202" style="position:absolute;left:1725;width:21057;height:4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" filled="f" stroked="f" strokeweight=".5pt">
                <v:textbox>
                  <w:txbxContent>
                    <w:p w14:paraId="008D1087" w14:textId="2E6DDAF9" w:rsidR="001A7687" w:rsidRPr="000B54BF" w:rsidRDefault="00B37646" w:rsidP="002F237B">
                      <w:pPr>
                        <w:jc w:val="center"/>
                      </w:pPr>
                      <w:r>
                        <w:rPr>
                          <w:sz w:val="20"/>
                        </w:rPr>
                        <w:t>P</w:t>
                      </w:r>
                      <w:r w:rsidR="003E7C2A" w:rsidRPr="003E7C2A">
                        <w:rPr>
                          <w:sz w:val="20"/>
                        </w:rPr>
                        <w:t>lan djelovanja civilne zaštite</w:t>
                      </w:r>
                    </w:p>
                  </w:txbxContent>
                </v:textbox>
              </v:shape>
              <v:shape id="_x0000_s1042" type="#_x0000_t202" style="position:absolute;left:38972;width:15913;height:49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7zc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" filled="f" stroked="f">
                <v:textbox>
                  <w:txbxContent>
                    <w:p w14:paraId="764F4AD9" w14:textId="06EEC0E3" w:rsidR="001A7687" w:rsidRPr="00922EA8" w:rsidRDefault="00610C3B" w:rsidP="006B2D4B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Općina </w:t>
                      </w:r>
                      <w:proofErr w:type="spellStart"/>
                      <w:r>
                        <w:rPr>
                          <w:sz w:val="20"/>
                        </w:rPr>
                        <w:t>Josipdol</w:t>
                      </w:r>
                      <w:proofErr w:type="spellEnd"/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lika 2" o:spid="_x0000_s1043" type="#_x0000_t75" style="position:absolute;left:54959;top:762;width:2857;height:28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">
                <v:imagedata r:id="rId2" o:title=""/>
              </v:shape>
              <v:line id="Ravni poveznik 4" o:spid="_x0000_s1044" style="position:absolute;visibility:visible;mso-wrap-style:square" from="0,4762" to="58216,47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" strokecolor="#00b050" strokeweight="1.5pt"/>
              <v:line id="Ravni poveznik 8" o:spid="_x0000_s1045" style="position:absolute;visibility:visible;mso-wrap-style:square" from="37306,-128" to="37306,34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" strokecolor="#00b050" strokeweight="1.5pt"/>
              <w10:wrap anchorx="margin" anchory="page"/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DE1B39" w14:textId="77777777" w:rsidR="002F237B" w:rsidRDefault="002F237B" w:rsidP="002F237B">
    <w:pPr>
      <w:pStyle w:val="Zaglavlje"/>
    </w:pPr>
    <w:r>
      <w:rPr>
        <w:noProof/>
        <w:lang w:eastAsia="hr-HR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3FC71580" wp14:editId="588C4719">
              <wp:simplePos x="0" y="0"/>
              <wp:positionH relativeFrom="margin">
                <wp:posOffset>1004570</wp:posOffset>
              </wp:positionH>
              <wp:positionV relativeFrom="page">
                <wp:posOffset>180975</wp:posOffset>
              </wp:positionV>
              <wp:extent cx="5762445" cy="506040"/>
              <wp:effectExtent l="0" t="0" r="29210" b="8890"/>
              <wp:wrapNone/>
              <wp:docPr id="22" name="Grupa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2445" cy="506040"/>
                        <a:chOff x="0" y="-12862"/>
                        <a:chExt cx="5821680" cy="506892"/>
                      </a:xfrm>
                    </wpg:grpSpPr>
                    <wps:wsp>
                      <wps:cNvPr id="26" name="Text Box 19"/>
                      <wps:cNvSpPr txBox="1"/>
                      <wps:spPr>
                        <a:xfrm>
                          <a:off x="172509" y="0"/>
                          <a:ext cx="2105693" cy="4940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3B2565" w14:textId="77777777" w:rsidR="002F237B" w:rsidRPr="000B54BF" w:rsidRDefault="002F237B" w:rsidP="002F237B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</w:rPr>
                              <w:t>P</w:t>
                            </w:r>
                            <w:r w:rsidRPr="003E7C2A">
                              <w:rPr>
                                <w:sz w:val="20"/>
                              </w:rPr>
                              <w:t>lan djelovanja civilne zaštite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887657" y="-15"/>
                          <a:ext cx="1601361" cy="493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1E6474" w14:textId="61D84F94" w:rsidR="002F237B" w:rsidRPr="00922EA8" w:rsidRDefault="00610C3B" w:rsidP="006B2D4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Općina Josipdol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55" name="Slika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495925" y="7620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56" name="Ravni poveznik 4"/>
                      <wps:cNvCnPr/>
                      <wps:spPr>
                        <a:xfrm>
                          <a:off x="0" y="476250"/>
                          <a:ext cx="582168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457" name="Ravni poveznik 8"/>
                      <wps:cNvCnPr/>
                      <wps:spPr>
                        <a:xfrm>
                          <a:off x="3730683" y="-12862"/>
                          <a:ext cx="0" cy="36000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3FC71580" id="_x0000_s1051" style="position:absolute;left:0;text-align:left;margin-left:79.1pt;margin-top:14.25pt;width:453.75pt;height:39.85pt;z-index:251684864;mso-position-horizontal-relative:margin;mso-position-vertical-relative:page;mso-width-relative:margin;mso-height-relative:margin" coordorigin=",-128" coordsize="58216,50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52" type="#_x0000_t202" style="position:absolute;left:1725;width:21057;height:4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" filled="f" stroked="f" strokeweight=".5pt">
                <v:textbox>
                  <w:txbxContent>
                    <w:p w14:paraId="3F3B2565" w14:textId="77777777" w:rsidR="002F237B" w:rsidRPr="000B54BF" w:rsidRDefault="002F237B" w:rsidP="002F237B">
                      <w:pPr>
                        <w:jc w:val="center"/>
                      </w:pPr>
                      <w:r>
                        <w:rPr>
                          <w:sz w:val="20"/>
                        </w:rPr>
                        <w:t>P</w:t>
                      </w:r>
                      <w:r w:rsidRPr="003E7C2A">
                        <w:rPr>
                          <w:sz w:val="20"/>
                        </w:rPr>
                        <w:t>lan djelovanja civilne zaštite</w:t>
                      </w:r>
                    </w:p>
                  </w:txbxContent>
                </v:textbox>
              </v:shape>
              <v:shape id="_x0000_s1053" type="#_x0000_t202" style="position:absolute;left:38876;width:16014;height:49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" filled="f" stroked="f">
                <v:textbox>
                  <w:txbxContent>
                    <w:p w14:paraId="071E6474" w14:textId="61D84F94" w:rsidR="002F237B" w:rsidRPr="00922EA8" w:rsidRDefault="00610C3B" w:rsidP="006B2D4B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Općina </w:t>
                      </w:r>
                      <w:proofErr w:type="spellStart"/>
                      <w:r>
                        <w:rPr>
                          <w:sz w:val="20"/>
                        </w:rPr>
                        <w:t>Josipdol</w:t>
                      </w:r>
                      <w:proofErr w:type="spellEnd"/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lika 2" o:spid="_x0000_s1054" type="#_x0000_t75" style="position:absolute;left:54959;top:762;width:2857;height:28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">
                <v:imagedata r:id="rId2" o:title=""/>
              </v:shape>
              <v:line id="Ravni poveznik 4" o:spid="_x0000_s1055" style="position:absolute;visibility:visible;mso-wrap-style:square" from="0,4762" to="58216,47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" strokecolor="#00b050" strokeweight="1.5pt"/>
              <v:line id="Ravni poveznik 8" o:spid="_x0000_s1056" style="position:absolute;visibility:visible;mso-wrap-style:square" from="37306,-128" to="37306,34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" strokecolor="#00b050" strokeweight="1.5pt"/>
              <w10:wrap anchorx="margin" anchory="page"/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BD7425" w14:textId="77777777" w:rsidR="002F237B" w:rsidRDefault="002F237B" w:rsidP="002F237B">
    <w:pPr>
      <w:pStyle w:val="Zaglavlje"/>
    </w:pPr>
    <w:r>
      <w:rPr>
        <w:noProof/>
        <w:lang w:eastAsia="hr-HR"/>
      </w:rPr>
      <mc:AlternateContent>
        <mc:Choice Requires="wpg">
          <w:drawing>
            <wp:anchor distT="0" distB="0" distL="114300" distR="114300" simplePos="0" relativeHeight="251686912" behindDoc="0" locked="0" layoutInCell="1" allowOverlap="1" wp14:anchorId="641D6F5A" wp14:editId="3A3F9A6A">
              <wp:simplePos x="0" y="0"/>
              <wp:positionH relativeFrom="margin">
                <wp:posOffset>52070</wp:posOffset>
              </wp:positionH>
              <wp:positionV relativeFrom="page">
                <wp:posOffset>190500</wp:posOffset>
              </wp:positionV>
              <wp:extent cx="5762445" cy="506040"/>
              <wp:effectExtent l="0" t="0" r="29210" b="8890"/>
              <wp:wrapNone/>
              <wp:docPr id="460" name="Grupa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2445" cy="506040"/>
                        <a:chOff x="0" y="-12862"/>
                        <a:chExt cx="5821680" cy="506892"/>
                      </a:xfrm>
                    </wpg:grpSpPr>
                    <wps:wsp>
                      <wps:cNvPr id="461" name="Text Box 19"/>
                      <wps:cNvSpPr txBox="1"/>
                      <wps:spPr>
                        <a:xfrm>
                          <a:off x="172509" y="0"/>
                          <a:ext cx="2105693" cy="4940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7DB1CA" w14:textId="77777777" w:rsidR="002F237B" w:rsidRPr="000B54BF" w:rsidRDefault="002F237B" w:rsidP="002F237B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</w:rPr>
                              <w:t>P</w:t>
                            </w:r>
                            <w:r w:rsidRPr="003E7C2A">
                              <w:rPr>
                                <w:sz w:val="20"/>
                              </w:rPr>
                              <w:t>lan djelovanja civilne zaštite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935771" y="-15"/>
                          <a:ext cx="1553246" cy="493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46066" w14:textId="25016514" w:rsidR="002F237B" w:rsidRPr="00922EA8" w:rsidRDefault="00610C3B" w:rsidP="006B2D4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Općina Josipdol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64" name="Slika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495925" y="7620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65" name="Ravni poveznik 4"/>
                      <wps:cNvCnPr/>
                      <wps:spPr>
                        <a:xfrm>
                          <a:off x="0" y="476250"/>
                          <a:ext cx="582168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466" name="Ravni poveznik 8"/>
                      <wps:cNvCnPr/>
                      <wps:spPr>
                        <a:xfrm>
                          <a:off x="3730683" y="-12862"/>
                          <a:ext cx="0" cy="36000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641D6F5A" id="_x0000_s1057" style="position:absolute;left:0;text-align:left;margin-left:4.1pt;margin-top:15pt;width:453.75pt;height:39.85pt;z-index:251686912;mso-position-horizontal-relative:margin;mso-position-vertical-relative:page;mso-width-relative:margin;mso-height-relative:margin" coordorigin=",-128" coordsize="58216,50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58" type="#_x0000_t202" style="position:absolute;left:1725;width:21057;height:4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" filled="f" stroked="f" strokeweight=".5pt">
                <v:textbox>
                  <w:txbxContent>
                    <w:p w14:paraId="377DB1CA" w14:textId="77777777" w:rsidR="002F237B" w:rsidRPr="000B54BF" w:rsidRDefault="002F237B" w:rsidP="002F237B">
                      <w:pPr>
                        <w:jc w:val="center"/>
                      </w:pPr>
                      <w:r>
                        <w:rPr>
                          <w:sz w:val="20"/>
                        </w:rPr>
                        <w:t>P</w:t>
                      </w:r>
                      <w:r w:rsidRPr="003E7C2A">
                        <w:rPr>
                          <w:sz w:val="20"/>
                        </w:rPr>
                        <w:t>lan djelovanja civilne zaštite</w:t>
                      </w:r>
                    </w:p>
                  </w:txbxContent>
                </v:textbox>
              </v:shape>
              <v:shape id="_x0000_s1059" type="#_x0000_t202" style="position:absolute;left:39357;width:15533;height:49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" filled="f" stroked="f">
                <v:textbox>
                  <w:txbxContent>
                    <w:p w14:paraId="4C046066" w14:textId="25016514" w:rsidR="002F237B" w:rsidRPr="00922EA8" w:rsidRDefault="00610C3B" w:rsidP="006B2D4B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Općina </w:t>
                      </w:r>
                      <w:proofErr w:type="spellStart"/>
                      <w:r>
                        <w:rPr>
                          <w:sz w:val="20"/>
                        </w:rPr>
                        <w:t>Josipdol</w:t>
                      </w:r>
                      <w:proofErr w:type="spellEnd"/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lika 2" o:spid="_x0000_s1060" type="#_x0000_t75" style="position:absolute;left:54959;top:762;width:2857;height:28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">
                <v:imagedata r:id="rId2" o:title=""/>
              </v:shape>
              <v:line id="Ravni poveznik 4" o:spid="_x0000_s1061" style="position:absolute;visibility:visible;mso-wrap-style:square" from="0,4762" to="58216,47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" strokecolor="#00b050" strokeweight="1.5pt"/>
              <v:line id="Ravni poveznik 8" o:spid="_x0000_s1062" style="position:absolute;visibility:visible;mso-wrap-style:square" from="37306,-128" to="37306,34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" strokecolor="#00b050" strokeweight="1.5pt"/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929A9E34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559C194C"/>
    <w:multiLevelType w:val="hybridMultilevel"/>
    <w:tmpl w:val="5B7C0E50"/>
    <w:lvl w:ilvl="0" w:tplc="602AA4B2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F13B17"/>
    <w:multiLevelType w:val="multilevel"/>
    <w:tmpl w:val="2D9066E2"/>
    <w:lvl w:ilvl="0">
      <w:start w:val="1"/>
      <w:numFmt w:val="decimal"/>
      <w:pStyle w:val="Naslov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48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839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5FFF7AC7"/>
    <w:multiLevelType w:val="hybridMultilevel"/>
    <w:tmpl w:val="050C0060"/>
    <w:lvl w:ilvl="0" w:tplc="B2701592">
      <w:start w:val="1"/>
      <w:numFmt w:val="bullet"/>
      <w:pStyle w:val="Odlomakpopisa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F939AC"/>
    <w:multiLevelType w:val="multilevel"/>
    <w:tmpl w:val="73667E86"/>
    <w:styleLink w:val="WWOutlineListStyle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UAkgZGlkYm5iamlko6SsGpxcWZ+XkgBSa1AC/Ll5wsAAAA"/>
  </w:docVars>
  <w:rsids>
    <w:rsidRoot w:val="00705D03"/>
    <w:rsid w:val="000007B5"/>
    <w:rsid w:val="00001EFB"/>
    <w:rsid w:val="000054A4"/>
    <w:rsid w:val="0000681D"/>
    <w:rsid w:val="00007562"/>
    <w:rsid w:val="0001261B"/>
    <w:rsid w:val="000142E5"/>
    <w:rsid w:val="00014BCD"/>
    <w:rsid w:val="00015210"/>
    <w:rsid w:val="0001687C"/>
    <w:rsid w:val="00017BC4"/>
    <w:rsid w:val="00021323"/>
    <w:rsid w:val="000223A2"/>
    <w:rsid w:val="00022D76"/>
    <w:rsid w:val="00022E34"/>
    <w:rsid w:val="00023064"/>
    <w:rsid w:val="00024CBC"/>
    <w:rsid w:val="00025C0A"/>
    <w:rsid w:val="00027E9C"/>
    <w:rsid w:val="00030472"/>
    <w:rsid w:val="00031290"/>
    <w:rsid w:val="00031491"/>
    <w:rsid w:val="00031CA3"/>
    <w:rsid w:val="00032241"/>
    <w:rsid w:val="000322B4"/>
    <w:rsid w:val="00032509"/>
    <w:rsid w:val="000332A1"/>
    <w:rsid w:val="00033972"/>
    <w:rsid w:val="00034C79"/>
    <w:rsid w:val="000378EF"/>
    <w:rsid w:val="00037CE5"/>
    <w:rsid w:val="00040101"/>
    <w:rsid w:val="00041641"/>
    <w:rsid w:val="00043852"/>
    <w:rsid w:val="00045344"/>
    <w:rsid w:val="0004583B"/>
    <w:rsid w:val="00045C70"/>
    <w:rsid w:val="00047F23"/>
    <w:rsid w:val="00050657"/>
    <w:rsid w:val="0005481D"/>
    <w:rsid w:val="00061256"/>
    <w:rsid w:val="00063605"/>
    <w:rsid w:val="0006581E"/>
    <w:rsid w:val="00066656"/>
    <w:rsid w:val="00066976"/>
    <w:rsid w:val="00066D21"/>
    <w:rsid w:val="0006776B"/>
    <w:rsid w:val="00076AF3"/>
    <w:rsid w:val="00076F6B"/>
    <w:rsid w:val="000775AF"/>
    <w:rsid w:val="00080821"/>
    <w:rsid w:val="00081459"/>
    <w:rsid w:val="00082AF6"/>
    <w:rsid w:val="000845E8"/>
    <w:rsid w:val="000851FB"/>
    <w:rsid w:val="0008639F"/>
    <w:rsid w:val="00091BB7"/>
    <w:rsid w:val="0009280B"/>
    <w:rsid w:val="00095F8B"/>
    <w:rsid w:val="000A01E0"/>
    <w:rsid w:val="000A09B6"/>
    <w:rsid w:val="000A228A"/>
    <w:rsid w:val="000A28C7"/>
    <w:rsid w:val="000B0703"/>
    <w:rsid w:val="000B0913"/>
    <w:rsid w:val="000B0917"/>
    <w:rsid w:val="000B09C8"/>
    <w:rsid w:val="000B2FA9"/>
    <w:rsid w:val="000B54BF"/>
    <w:rsid w:val="000C0C4F"/>
    <w:rsid w:val="000C4ED3"/>
    <w:rsid w:val="000C5B4D"/>
    <w:rsid w:val="000C61FB"/>
    <w:rsid w:val="000D01F5"/>
    <w:rsid w:val="000D07FC"/>
    <w:rsid w:val="000D1BE5"/>
    <w:rsid w:val="000D1EEF"/>
    <w:rsid w:val="000D3C50"/>
    <w:rsid w:val="000D3CE6"/>
    <w:rsid w:val="000D4924"/>
    <w:rsid w:val="000D5D43"/>
    <w:rsid w:val="000D6DF1"/>
    <w:rsid w:val="000E02F4"/>
    <w:rsid w:val="000E0693"/>
    <w:rsid w:val="000E26C4"/>
    <w:rsid w:val="000F280F"/>
    <w:rsid w:val="000F6A4C"/>
    <w:rsid w:val="001009A9"/>
    <w:rsid w:val="001028DF"/>
    <w:rsid w:val="00106DF4"/>
    <w:rsid w:val="00107CBF"/>
    <w:rsid w:val="0011014C"/>
    <w:rsid w:val="001124DE"/>
    <w:rsid w:val="0011345B"/>
    <w:rsid w:val="00120E83"/>
    <w:rsid w:val="00121CC7"/>
    <w:rsid w:val="00122605"/>
    <w:rsid w:val="0012364D"/>
    <w:rsid w:val="0012574B"/>
    <w:rsid w:val="0012769E"/>
    <w:rsid w:val="00130281"/>
    <w:rsid w:val="0013172A"/>
    <w:rsid w:val="00133F7E"/>
    <w:rsid w:val="0013442C"/>
    <w:rsid w:val="0013505F"/>
    <w:rsid w:val="001379EE"/>
    <w:rsid w:val="0014060A"/>
    <w:rsid w:val="00146891"/>
    <w:rsid w:val="00147AC5"/>
    <w:rsid w:val="00151D49"/>
    <w:rsid w:val="0015360B"/>
    <w:rsid w:val="001565F3"/>
    <w:rsid w:val="001569AC"/>
    <w:rsid w:val="00157360"/>
    <w:rsid w:val="001600C5"/>
    <w:rsid w:val="00160D76"/>
    <w:rsid w:val="00167F56"/>
    <w:rsid w:val="0017350F"/>
    <w:rsid w:val="0017600F"/>
    <w:rsid w:val="001771C2"/>
    <w:rsid w:val="001773F0"/>
    <w:rsid w:val="00177534"/>
    <w:rsid w:val="00180C90"/>
    <w:rsid w:val="001837CC"/>
    <w:rsid w:val="00187629"/>
    <w:rsid w:val="001913CF"/>
    <w:rsid w:val="00191AEA"/>
    <w:rsid w:val="0019380E"/>
    <w:rsid w:val="0019478A"/>
    <w:rsid w:val="0019623D"/>
    <w:rsid w:val="001965E1"/>
    <w:rsid w:val="001979E7"/>
    <w:rsid w:val="001A1783"/>
    <w:rsid w:val="001A2003"/>
    <w:rsid w:val="001A283A"/>
    <w:rsid w:val="001A43B1"/>
    <w:rsid w:val="001A49FC"/>
    <w:rsid w:val="001A7687"/>
    <w:rsid w:val="001B0082"/>
    <w:rsid w:val="001B07B9"/>
    <w:rsid w:val="001B2721"/>
    <w:rsid w:val="001B2BFB"/>
    <w:rsid w:val="001B35C2"/>
    <w:rsid w:val="001B374A"/>
    <w:rsid w:val="001B3F76"/>
    <w:rsid w:val="001B488D"/>
    <w:rsid w:val="001B4B61"/>
    <w:rsid w:val="001B5BF0"/>
    <w:rsid w:val="001B66F1"/>
    <w:rsid w:val="001C124E"/>
    <w:rsid w:val="001C2859"/>
    <w:rsid w:val="001C2AC4"/>
    <w:rsid w:val="001C59BB"/>
    <w:rsid w:val="001C79F1"/>
    <w:rsid w:val="001D18D0"/>
    <w:rsid w:val="001D1D49"/>
    <w:rsid w:val="001D5B0B"/>
    <w:rsid w:val="001D65CA"/>
    <w:rsid w:val="001D7824"/>
    <w:rsid w:val="001E0EE7"/>
    <w:rsid w:val="001E439E"/>
    <w:rsid w:val="001E6DC8"/>
    <w:rsid w:val="001E75FB"/>
    <w:rsid w:val="001E7E10"/>
    <w:rsid w:val="001F0CC0"/>
    <w:rsid w:val="001F0D9D"/>
    <w:rsid w:val="001F16D6"/>
    <w:rsid w:val="001F1D2A"/>
    <w:rsid w:val="001F6122"/>
    <w:rsid w:val="001F6C19"/>
    <w:rsid w:val="0020099E"/>
    <w:rsid w:val="00202070"/>
    <w:rsid w:val="00203619"/>
    <w:rsid w:val="0020364E"/>
    <w:rsid w:val="002039F8"/>
    <w:rsid w:val="00204CB2"/>
    <w:rsid w:val="00210A16"/>
    <w:rsid w:val="00214292"/>
    <w:rsid w:val="00215673"/>
    <w:rsid w:val="00215792"/>
    <w:rsid w:val="00217B4B"/>
    <w:rsid w:val="00220CE0"/>
    <w:rsid w:val="002216BD"/>
    <w:rsid w:val="00223395"/>
    <w:rsid w:val="0022441A"/>
    <w:rsid w:val="00224726"/>
    <w:rsid w:val="0022576F"/>
    <w:rsid w:val="00230945"/>
    <w:rsid w:val="00235351"/>
    <w:rsid w:val="00235811"/>
    <w:rsid w:val="0023680E"/>
    <w:rsid w:val="002445F2"/>
    <w:rsid w:val="00250B55"/>
    <w:rsid w:val="0025187A"/>
    <w:rsid w:val="00254036"/>
    <w:rsid w:val="00255897"/>
    <w:rsid w:val="002572E7"/>
    <w:rsid w:val="00257320"/>
    <w:rsid w:val="00257740"/>
    <w:rsid w:val="00262DC7"/>
    <w:rsid w:val="00264916"/>
    <w:rsid w:val="002678BC"/>
    <w:rsid w:val="00267BFD"/>
    <w:rsid w:val="00267E5A"/>
    <w:rsid w:val="00270776"/>
    <w:rsid w:val="00270AB4"/>
    <w:rsid w:val="00271865"/>
    <w:rsid w:val="00271C6F"/>
    <w:rsid w:val="00272682"/>
    <w:rsid w:val="00272A52"/>
    <w:rsid w:val="0027447B"/>
    <w:rsid w:val="00275A98"/>
    <w:rsid w:val="002766DD"/>
    <w:rsid w:val="00277506"/>
    <w:rsid w:val="00281D1B"/>
    <w:rsid w:val="00282F68"/>
    <w:rsid w:val="00287D4D"/>
    <w:rsid w:val="00291CC1"/>
    <w:rsid w:val="0029221F"/>
    <w:rsid w:val="002932B9"/>
    <w:rsid w:val="0029392D"/>
    <w:rsid w:val="00295A59"/>
    <w:rsid w:val="00296491"/>
    <w:rsid w:val="0029703E"/>
    <w:rsid w:val="0029714E"/>
    <w:rsid w:val="002A09A2"/>
    <w:rsid w:val="002A19A1"/>
    <w:rsid w:val="002A39B8"/>
    <w:rsid w:val="002A465E"/>
    <w:rsid w:val="002A588C"/>
    <w:rsid w:val="002A77BE"/>
    <w:rsid w:val="002B0100"/>
    <w:rsid w:val="002B258B"/>
    <w:rsid w:val="002B2D33"/>
    <w:rsid w:val="002B7C54"/>
    <w:rsid w:val="002C0EE4"/>
    <w:rsid w:val="002C39EF"/>
    <w:rsid w:val="002C3B90"/>
    <w:rsid w:val="002C3C75"/>
    <w:rsid w:val="002C5685"/>
    <w:rsid w:val="002C609D"/>
    <w:rsid w:val="002C7724"/>
    <w:rsid w:val="002C7817"/>
    <w:rsid w:val="002D4708"/>
    <w:rsid w:val="002D517C"/>
    <w:rsid w:val="002D788F"/>
    <w:rsid w:val="002D7C38"/>
    <w:rsid w:val="002E24A7"/>
    <w:rsid w:val="002E3414"/>
    <w:rsid w:val="002E3DC9"/>
    <w:rsid w:val="002E4884"/>
    <w:rsid w:val="002E4CBD"/>
    <w:rsid w:val="002E665D"/>
    <w:rsid w:val="002E7EFF"/>
    <w:rsid w:val="002F237B"/>
    <w:rsid w:val="002F3370"/>
    <w:rsid w:val="002F57AD"/>
    <w:rsid w:val="002F5ACD"/>
    <w:rsid w:val="0030042E"/>
    <w:rsid w:val="00301B06"/>
    <w:rsid w:val="003038F8"/>
    <w:rsid w:val="003042AD"/>
    <w:rsid w:val="00304444"/>
    <w:rsid w:val="0030569D"/>
    <w:rsid w:val="00306D3A"/>
    <w:rsid w:val="00306D6E"/>
    <w:rsid w:val="00307D89"/>
    <w:rsid w:val="003110B4"/>
    <w:rsid w:val="00312395"/>
    <w:rsid w:val="00314BC4"/>
    <w:rsid w:val="00321524"/>
    <w:rsid w:val="00321813"/>
    <w:rsid w:val="003221F5"/>
    <w:rsid w:val="00322C06"/>
    <w:rsid w:val="00322D21"/>
    <w:rsid w:val="00324A53"/>
    <w:rsid w:val="0032536D"/>
    <w:rsid w:val="00325A10"/>
    <w:rsid w:val="00327081"/>
    <w:rsid w:val="00327148"/>
    <w:rsid w:val="0033049A"/>
    <w:rsid w:val="00330DEB"/>
    <w:rsid w:val="00330ED0"/>
    <w:rsid w:val="00331251"/>
    <w:rsid w:val="003313CC"/>
    <w:rsid w:val="0033147E"/>
    <w:rsid w:val="00333444"/>
    <w:rsid w:val="00334962"/>
    <w:rsid w:val="00343C55"/>
    <w:rsid w:val="003449CA"/>
    <w:rsid w:val="00344A11"/>
    <w:rsid w:val="00344DF8"/>
    <w:rsid w:val="003455B1"/>
    <w:rsid w:val="0034748B"/>
    <w:rsid w:val="003476DE"/>
    <w:rsid w:val="00350A88"/>
    <w:rsid w:val="00350B5C"/>
    <w:rsid w:val="00356A95"/>
    <w:rsid w:val="00357402"/>
    <w:rsid w:val="00357961"/>
    <w:rsid w:val="00360CA6"/>
    <w:rsid w:val="00361460"/>
    <w:rsid w:val="00362130"/>
    <w:rsid w:val="0036264F"/>
    <w:rsid w:val="003630C4"/>
    <w:rsid w:val="00363D91"/>
    <w:rsid w:val="003641B8"/>
    <w:rsid w:val="003676F6"/>
    <w:rsid w:val="003717F1"/>
    <w:rsid w:val="00372884"/>
    <w:rsid w:val="00372EB0"/>
    <w:rsid w:val="00377295"/>
    <w:rsid w:val="00380109"/>
    <w:rsid w:val="00382560"/>
    <w:rsid w:val="003831F3"/>
    <w:rsid w:val="00386339"/>
    <w:rsid w:val="00387246"/>
    <w:rsid w:val="00391717"/>
    <w:rsid w:val="00391846"/>
    <w:rsid w:val="00391C50"/>
    <w:rsid w:val="00392021"/>
    <w:rsid w:val="00393352"/>
    <w:rsid w:val="003935EC"/>
    <w:rsid w:val="003956AE"/>
    <w:rsid w:val="003965EC"/>
    <w:rsid w:val="00396F1E"/>
    <w:rsid w:val="00397D22"/>
    <w:rsid w:val="003A015F"/>
    <w:rsid w:val="003A35A5"/>
    <w:rsid w:val="003A6C29"/>
    <w:rsid w:val="003A70F0"/>
    <w:rsid w:val="003A73B7"/>
    <w:rsid w:val="003B1D0C"/>
    <w:rsid w:val="003B4F17"/>
    <w:rsid w:val="003B513B"/>
    <w:rsid w:val="003B6A9E"/>
    <w:rsid w:val="003B6CBA"/>
    <w:rsid w:val="003C0693"/>
    <w:rsid w:val="003C0DB2"/>
    <w:rsid w:val="003C0DB3"/>
    <w:rsid w:val="003C1194"/>
    <w:rsid w:val="003C19BD"/>
    <w:rsid w:val="003C1A07"/>
    <w:rsid w:val="003C2252"/>
    <w:rsid w:val="003C2D5E"/>
    <w:rsid w:val="003C2DF4"/>
    <w:rsid w:val="003C4958"/>
    <w:rsid w:val="003C4D33"/>
    <w:rsid w:val="003D2DCD"/>
    <w:rsid w:val="003D47F6"/>
    <w:rsid w:val="003D6429"/>
    <w:rsid w:val="003D7E89"/>
    <w:rsid w:val="003E4E58"/>
    <w:rsid w:val="003E53FB"/>
    <w:rsid w:val="003E70FD"/>
    <w:rsid w:val="003E73A2"/>
    <w:rsid w:val="003E7C2A"/>
    <w:rsid w:val="003F3D38"/>
    <w:rsid w:val="003F57AA"/>
    <w:rsid w:val="003F7A72"/>
    <w:rsid w:val="003F7E7A"/>
    <w:rsid w:val="00400797"/>
    <w:rsid w:val="00400E7C"/>
    <w:rsid w:val="00403DF8"/>
    <w:rsid w:val="00405453"/>
    <w:rsid w:val="004058CD"/>
    <w:rsid w:val="00405AE8"/>
    <w:rsid w:val="004128C5"/>
    <w:rsid w:val="00417367"/>
    <w:rsid w:val="0042164F"/>
    <w:rsid w:val="004231A1"/>
    <w:rsid w:val="00425290"/>
    <w:rsid w:val="00425A94"/>
    <w:rsid w:val="004262BA"/>
    <w:rsid w:val="004272D8"/>
    <w:rsid w:val="004272FD"/>
    <w:rsid w:val="0042797E"/>
    <w:rsid w:val="004330C3"/>
    <w:rsid w:val="00436BAE"/>
    <w:rsid w:val="00440204"/>
    <w:rsid w:val="004417EE"/>
    <w:rsid w:val="00443477"/>
    <w:rsid w:val="00443A10"/>
    <w:rsid w:val="00444F15"/>
    <w:rsid w:val="00445183"/>
    <w:rsid w:val="004464CA"/>
    <w:rsid w:val="00446834"/>
    <w:rsid w:val="00450DCB"/>
    <w:rsid w:val="0045164B"/>
    <w:rsid w:val="004605BF"/>
    <w:rsid w:val="00463843"/>
    <w:rsid w:val="00466C64"/>
    <w:rsid w:val="00470C48"/>
    <w:rsid w:val="00472CCA"/>
    <w:rsid w:val="004740A6"/>
    <w:rsid w:val="004766D6"/>
    <w:rsid w:val="004774DD"/>
    <w:rsid w:val="00477F35"/>
    <w:rsid w:val="00481E90"/>
    <w:rsid w:val="00483EFA"/>
    <w:rsid w:val="00484647"/>
    <w:rsid w:val="00484FFF"/>
    <w:rsid w:val="0048551B"/>
    <w:rsid w:val="00485699"/>
    <w:rsid w:val="004866E7"/>
    <w:rsid w:val="004875DD"/>
    <w:rsid w:val="00487B98"/>
    <w:rsid w:val="0049664B"/>
    <w:rsid w:val="004A11E0"/>
    <w:rsid w:val="004A17B8"/>
    <w:rsid w:val="004A3D5E"/>
    <w:rsid w:val="004A6A17"/>
    <w:rsid w:val="004B0E94"/>
    <w:rsid w:val="004B1147"/>
    <w:rsid w:val="004B3CA8"/>
    <w:rsid w:val="004B3D4C"/>
    <w:rsid w:val="004B4151"/>
    <w:rsid w:val="004B6458"/>
    <w:rsid w:val="004B7890"/>
    <w:rsid w:val="004C1631"/>
    <w:rsid w:val="004C4F5E"/>
    <w:rsid w:val="004C58EC"/>
    <w:rsid w:val="004C6BAD"/>
    <w:rsid w:val="004D0CB4"/>
    <w:rsid w:val="004D1686"/>
    <w:rsid w:val="004D21EF"/>
    <w:rsid w:val="004D6E88"/>
    <w:rsid w:val="004E01D9"/>
    <w:rsid w:val="004E4198"/>
    <w:rsid w:val="004E4771"/>
    <w:rsid w:val="004E5217"/>
    <w:rsid w:val="004E749B"/>
    <w:rsid w:val="004F42CE"/>
    <w:rsid w:val="004F45F5"/>
    <w:rsid w:val="004F6D69"/>
    <w:rsid w:val="004F7BC2"/>
    <w:rsid w:val="00503D39"/>
    <w:rsid w:val="005047CE"/>
    <w:rsid w:val="005068E6"/>
    <w:rsid w:val="0050758F"/>
    <w:rsid w:val="0051255B"/>
    <w:rsid w:val="0051546A"/>
    <w:rsid w:val="005158F8"/>
    <w:rsid w:val="005163EB"/>
    <w:rsid w:val="00522FD2"/>
    <w:rsid w:val="005232D5"/>
    <w:rsid w:val="005233AD"/>
    <w:rsid w:val="00524732"/>
    <w:rsid w:val="00526843"/>
    <w:rsid w:val="00527B2F"/>
    <w:rsid w:val="00527EAC"/>
    <w:rsid w:val="0053137D"/>
    <w:rsid w:val="00531CC7"/>
    <w:rsid w:val="00533854"/>
    <w:rsid w:val="00533CEA"/>
    <w:rsid w:val="00533CF0"/>
    <w:rsid w:val="005344D9"/>
    <w:rsid w:val="0053562D"/>
    <w:rsid w:val="005359B1"/>
    <w:rsid w:val="00536490"/>
    <w:rsid w:val="00536DDA"/>
    <w:rsid w:val="00544A72"/>
    <w:rsid w:val="00544C5D"/>
    <w:rsid w:val="00544F96"/>
    <w:rsid w:val="0054545E"/>
    <w:rsid w:val="00546719"/>
    <w:rsid w:val="00550967"/>
    <w:rsid w:val="00550EE8"/>
    <w:rsid w:val="005514D0"/>
    <w:rsid w:val="00553AFA"/>
    <w:rsid w:val="00560055"/>
    <w:rsid w:val="00560600"/>
    <w:rsid w:val="005621B4"/>
    <w:rsid w:val="0056345D"/>
    <w:rsid w:val="0056445B"/>
    <w:rsid w:val="0056665B"/>
    <w:rsid w:val="00566EA6"/>
    <w:rsid w:val="00567088"/>
    <w:rsid w:val="0056724F"/>
    <w:rsid w:val="005677C1"/>
    <w:rsid w:val="00570C55"/>
    <w:rsid w:val="0057228F"/>
    <w:rsid w:val="00573038"/>
    <w:rsid w:val="005768A0"/>
    <w:rsid w:val="00577CE1"/>
    <w:rsid w:val="0058115A"/>
    <w:rsid w:val="00585E9F"/>
    <w:rsid w:val="005872F9"/>
    <w:rsid w:val="00587555"/>
    <w:rsid w:val="005877EE"/>
    <w:rsid w:val="00587ED5"/>
    <w:rsid w:val="005901DE"/>
    <w:rsid w:val="0059113B"/>
    <w:rsid w:val="005916E4"/>
    <w:rsid w:val="0059560E"/>
    <w:rsid w:val="005960F5"/>
    <w:rsid w:val="005A0865"/>
    <w:rsid w:val="005A150D"/>
    <w:rsid w:val="005A311B"/>
    <w:rsid w:val="005A491A"/>
    <w:rsid w:val="005A492C"/>
    <w:rsid w:val="005A6AC9"/>
    <w:rsid w:val="005A7357"/>
    <w:rsid w:val="005B05D5"/>
    <w:rsid w:val="005B2C00"/>
    <w:rsid w:val="005B5519"/>
    <w:rsid w:val="005B5794"/>
    <w:rsid w:val="005B5B1D"/>
    <w:rsid w:val="005C59FD"/>
    <w:rsid w:val="005C63A5"/>
    <w:rsid w:val="005C6BED"/>
    <w:rsid w:val="005C75AD"/>
    <w:rsid w:val="005C7ED2"/>
    <w:rsid w:val="005D01E8"/>
    <w:rsid w:val="005D146B"/>
    <w:rsid w:val="005D2672"/>
    <w:rsid w:val="005D329D"/>
    <w:rsid w:val="005D4335"/>
    <w:rsid w:val="005D4923"/>
    <w:rsid w:val="005E056D"/>
    <w:rsid w:val="005E23CE"/>
    <w:rsid w:val="005E26BF"/>
    <w:rsid w:val="005E2CCD"/>
    <w:rsid w:val="005E47D5"/>
    <w:rsid w:val="005E6E5D"/>
    <w:rsid w:val="005E6EF5"/>
    <w:rsid w:val="005E78F4"/>
    <w:rsid w:val="005F0A98"/>
    <w:rsid w:val="005F268E"/>
    <w:rsid w:val="005F3209"/>
    <w:rsid w:val="005F3FAF"/>
    <w:rsid w:val="005F624F"/>
    <w:rsid w:val="005F7599"/>
    <w:rsid w:val="005F779D"/>
    <w:rsid w:val="005F7855"/>
    <w:rsid w:val="00600ADB"/>
    <w:rsid w:val="006023C7"/>
    <w:rsid w:val="00603286"/>
    <w:rsid w:val="00604C23"/>
    <w:rsid w:val="006053E9"/>
    <w:rsid w:val="00607D74"/>
    <w:rsid w:val="00610C3B"/>
    <w:rsid w:val="0061154E"/>
    <w:rsid w:val="00611D0C"/>
    <w:rsid w:val="006122B6"/>
    <w:rsid w:val="00612BE2"/>
    <w:rsid w:val="006135F8"/>
    <w:rsid w:val="00614B43"/>
    <w:rsid w:val="006152B8"/>
    <w:rsid w:val="006162F6"/>
    <w:rsid w:val="00621BCE"/>
    <w:rsid w:val="0062390F"/>
    <w:rsid w:val="0062505E"/>
    <w:rsid w:val="00625708"/>
    <w:rsid w:val="0062591A"/>
    <w:rsid w:val="006266C3"/>
    <w:rsid w:val="00626BDF"/>
    <w:rsid w:val="00627B0D"/>
    <w:rsid w:val="00631279"/>
    <w:rsid w:val="00633DF8"/>
    <w:rsid w:val="0063542B"/>
    <w:rsid w:val="00640FC4"/>
    <w:rsid w:val="006429A2"/>
    <w:rsid w:val="00643052"/>
    <w:rsid w:val="0064522F"/>
    <w:rsid w:val="00645C0E"/>
    <w:rsid w:val="006461D7"/>
    <w:rsid w:val="00646A42"/>
    <w:rsid w:val="00647AF3"/>
    <w:rsid w:val="0065019A"/>
    <w:rsid w:val="00650A14"/>
    <w:rsid w:val="006517AC"/>
    <w:rsid w:val="00652020"/>
    <w:rsid w:val="006522A1"/>
    <w:rsid w:val="006551AA"/>
    <w:rsid w:val="00655D73"/>
    <w:rsid w:val="00655F3E"/>
    <w:rsid w:val="006569A5"/>
    <w:rsid w:val="006570CA"/>
    <w:rsid w:val="0066036F"/>
    <w:rsid w:val="00660516"/>
    <w:rsid w:val="00660B50"/>
    <w:rsid w:val="00661C78"/>
    <w:rsid w:val="00661D79"/>
    <w:rsid w:val="0066269E"/>
    <w:rsid w:val="00667D82"/>
    <w:rsid w:val="006735EA"/>
    <w:rsid w:val="00674E98"/>
    <w:rsid w:val="006752AC"/>
    <w:rsid w:val="00675E90"/>
    <w:rsid w:val="00677015"/>
    <w:rsid w:val="006777C5"/>
    <w:rsid w:val="006846BF"/>
    <w:rsid w:val="0068658C"/>
    <w:rsid w:val="00692691"/>
    <w:rsid w:val="00692E51"/>
    <w:rsid w:val="0069797F"/>
    <w:rsid w:val="006A28E4"/>
    <w:rsid w:val="006A49F9"/>
    <w:rsid w:val="006B0543"/>
    <w:rsid w:val="006B0C2C"/>
    <w:rsid w:val="006B0CE0"/>
    <w:rsid w:val="006B1078"/>
    <w:rsid w:val="006B1E7D"/>
    <w:rsid w:val="006B2D4B"/>
    <w:rsid w:val="006B4325"/>
    <w:rsid w:val="006B5516"/>
    <w:rsid w:val="006B67D6"/>
    <w:rsid w:val="006C1908"/>
    <w:rsid w:val="006C3FDF"/>
    <w:rsid w:val="006C4BCA"/>
    <w:rsid w:val="006C4D3B"/>
    <w:rsid w:val="006C59BC"/>
    <w:rsid w:val="006C7F74"/>
    <w:rsid w:val="006D1895"/>
    <w:rsid w:val="006D1CD3"/>
    <w:rsid w:val="006D23A7"/>
    <w:rsid w:val="006D26A7"/>
    <w:rsid w:val="006D3FE7"/>
    <w:rsid w:val="006D48D3"/>
    <w:rsid w:val="006D494E"/>
    <w:rsid w:val="006D5849"/>
    <w:rsid w:val="006D5DED"/>
    <w:rsid w:val="006D79FA"/>
    <w:rsid w:val="006E086F"/>
    <w:rsid w:val="006E3138"/>
    <w:rsid w:val="006E6A81"/>
    <w:rsid w:val="006E6C03"/>
    <w:rsid w:val="006F316A"/>
    <w:rsid w:val="006F390D"/>
    <w:rsid w:val="006F4742"/>
    <w:rsid w:val="006F569E"/>
    <w:rsid w:val="006F5AF2"/>
    <w:rsid w:val="00700576"/>
    <w:rsid w:val="007014EB"/>
    <w:rsid w:val="00702D65"/>
    <w:rsid w:val="00705D03"/>
    <w:rsid w:val="0070774A"/>
    <w:rsid w:val="007100B8"/>
    <w:rsid w:val="007102A3"/>
    <w:rsid w:val="007129D9"/>
    <w:rsid w:val="007131A1"/>
    <w:rsid w:val="00714761"/>
    <w:rsid w:val="007150A2"/>
    <w:rsid w:val="007159B7"/>
    <w:rsid w:val="007237BE"/>
    <w:rsid w:val="007248CA"/>
    <w:rsid w:val="00724C12"/>
    <w:rsid w:val="00731367"/>
    <w:rsid w:val="00731734"/>
    <w:rsid w:val="00731FEE"/>
    <w:rsid w:val="0073377F"/>
    <w:rsid w:val="00734BD0"/>
    <w:rsid w:val="00737D48"/>
    <w:rsid w:val="00737E67"/>
    <w:rsid w:val="00743077"/>
    <w:rsid w:val="00743939"/>
    <w:rsid w:val="00745BA2"/>
    <w:rsid w:val="0074654C"/>
    <w:rsid w:val="007466B6"/>
    <w:rsid w:val="0075128E"/>
    <w:rsid w:val="0075144D"/>
    <w:rsid w:val="0075257F"/>
    <w:rsid w:val="00752DA3"/>
    <w:rsid w:val="00753F7D"/>
    <w:rsid w:val="007549E0"/>
    <w:rsid w:val="007578CA"/>
    <w:rsid w:val="00757A55"/>
    <w:rsid w:val="0076029B"/>
    <w:rsid w:val="00760886"/>
    <w:rsid w:val="00760B11"/>
    <w:rsid w:val="007614DF"/>
    <w:rsid w:val="0076169E"/>
    <w:rsid w:val="0076520A"/>
    <w:rsid w:val="00766BA3"/>
    <w:rsid w:val="00767174"/>
    <w:rsid w:val="00771CE1"/>
    <w:rsid w:val="0077305A"/>
    <w:rsid w:val="0077391D"/>
    <w:rsid w:val="00773C92"/>
    <w:rsid w:val="00773E9D"/>
    <w:rsid w:val="00777B54"/>
    <w:rsid w:val="007811A1"/>
    <w:rsid w:val="007821C7"/>
    <w:rsid w:val="007824E7"/>
    <w:rsid w:val="00783CB4"/>
    <w:rsid w:val="00784FAF"/>
    <w:rsid w:val="00785C40"/>
    <w:rsid w:val="00791647"/>
    <w:rsid w:val="00795389"/>
    <w:rsid w:val="00796A79"/>
    <w:rsid w:val="007B376C"/>
    <w:rsid w:val="007B78D6"/>
    <w:rsid w:val="007C01B5"/>
    <w:rsid w:val="007C1656"/>
    <w:rsid w:val="007C1887"/>
    <w:rsid w:val="007C1984"/>
    <w:rsid w:val="007C280B"/>
    <w:rsid w:val="007C4592"/>
    <w:rsid w:val="007C4771"/>
    <w:rsid w:val="007C503A"/>
    <w:rsid w:val="007C5E34"/>
    <w:rsid w:val="007C708F"/>
    <w:rsid w:val="007C756A"/>
    <w:rsid w:val="007C7686"/>
    <w:rsid w:val="007D0ADC"/>
    <w:rsid w:val="007D1590"/>
    <w:rsid w:val="007D1C13"/>
    <w:rsid w:val="007D2C63"/>
    <w:rsid w:val="007D3807"/>
    <w:rsid w:val="007D67A4"/>
    <w:rsid w:val="007D76B3"/>
    <w:rsid w:val="007E071C"/>
    <w:rsid w:val="007E3122"/>
    <w:rsid w:val="007E3433"/>
    <w:rsid w:val="007E3E77"/>
    <w:rsid w:val="007E41A0"/>
    <w:rsid w:val="007E4323"/>
    <w:rsid w:val="007E7C67"/>
    <w:rsid w:val="007F2F39"/>
    <w:rsid w:val="008027D3"/>
    <w:rsid w:val="0080302C"/>
    <w:rsid w:val="008033DC"/>
    <w:rsid w:val="00803CE7"/>
    <w:rsid w:val="00804AC0"/>
    <w:rsid w:val="0080516B"/>
    <w:rsid w:val="00807AD8"/>
    <w:rsid w:val="00810267"/>
    <w:rsid w:val="00810ACA"/>
    <w:rsid w:val="0081293F"/>
    <w:rsid w:val="00812A42"/>
    <w:rsid w:val="0081396C"/>
    <w:rsid w:val="00813C8E"/>
    <w:rsid w:val="00814C33"/>
    <w:rsid w:val="00816AAA"/>
    <w:rsid w:val="00816F98"/>
    <w:rsid w:val="008175C8"/>
    <w:rsid w:val="0082065F"/>
    <w:rsid w:val="00822840"/>
    <w:rsid w:val="00823121"/>
    <w:rsid w:val="00826689"/>
    <w:rsid w:val="00827802"/>
    <w:rsid w:val="00827DCD"/>
    <w:rsid w:val="008316E6"/>
    <w:rsid w:val="00831D68"/>
    <w:rsid w:val="00835D62"/>
    <w:rsid w:val="008375A0"/>
    <w:rsid w:val="0083791C"/>
    <w:rsid w:val="0084254E"/>
    <w:rsid w:val="008444BB"/>
    <w:rsid w:val="00844AC9"/>
    <w:rsid w:val="00844C2C"/>
    <w:rsid w:val="00846546"/>
    <w:rsid w:val="00846592"/>
    <w:rsid w:val="00847517"/>
    <w:rsid w:val="008511D9"/>
    <w:rsid w:val="00855C50"/>
    <w:rsid w:val="008566F4"/>
    <w:rsid w:val="00862CE6"/>
    <w:rsid w:val="008634F3"/>
    <w:rsid w:val="00863D51"/>
    <w:rsid w:val="00864DCC"/>
    <w:rsid w:val="00867899"/>
    <w:rsid w:val="008706B7"/>
    <w:rsid w:val="008713E1"/>
    <w:rsid w:val="008768D8"/>
    <w:rsid w:val="00881BB5"/>
    <w:rsid w:val="008868F8"/>
    <w:rsid w:val="00887EB7"/>
    <w:rsid w:val="0089164B"/>
    <w:rsid w:val="00893ED3"/>
    <w:rsid w:val="0089417D"/>
    <w:rsid w:val="00894BDE"/>
    <w:rsid w:val="0089643D"/>
    <w:rsid w:val="00896E9C"/>
    <w:rsid w:val="00897AFF"/>
    <w:rsid w:val="008A2B5E"/>
    <w:rsid w:val="008A4B05"/>
    <w:rsid w:val="008A4EA0"/>
    <w:rsid w:val="008A684D"/>
    <w:rsid w:val="008A7C5C"/>
    <w:rsid w:val="008A7F2E"/>
    <w:rsid w:val="008B07A0"/>
    <w:rsid w:val="008B18A6"/>
    <w:rsid w:val="008B30AE"/>
    <w:rsid w:val="008B3D06"/>
    <w:rsid w:val="008B6177"/>
    <w:rsid w:val="008B6428"/>
    <w:rsid w:val="008C0CDA"/>
    <w:rsid w:val="008C1BD3"/>
    <w:rsid w:val="008C2762"/>
    <w:rsid w:val="008C442D"/>
    <w:rsid w:val="008C4943"/>
    <w:rsid w:val="008C6987"/>
    <w:rsid w:val="008D2A4A"/>
    <w:rsid w:val="008D44BD"/>
    <w:rsid w:val="008D47E0"/>
    <w:rsid w:val="008D534A"/>
    <w:rsid w:val="008D58FE"/>
    <w:rsid w:val="008D6D79"/>
    <w:rsid w:val="008E0221"/>
    <w:rsid w:val="008E1D42"/>
    <w:rsid w:val="008E23DA"/>
    <w:rsid w:val="008E2EA9"/>
    <w:rsid w:val="008E4456"/>
    <w:rsid w:val="008E4F31"/>
    <w:rsid w:val="008E5D97"/>
    <w:rsid w:val="008E6882"/>
    <w:rsid w:val="008E74D9"/>
    <w:rsid w:val="00900936"/>
    <w:rsid w:val="00900957"/>
    <w:rsid w:val="0090241D"/>
    <w:rsid w:val="0090245C"/>
    <w:rsid w:val="00904CBC"/>
    <w:rsid w:val="0090540A"/>
    <w:rsid w:val="00905950"/>
    <w:rsid w:val="00905E90"/>
    <w:rsid w:val="00906796"/>
    <w:rsid w:val="0091189A"/>
    <w:rsid w:val="0091201D"/>
    <w:rsid w:val="009125E9"/>
    <w:rsid w:val="0091424C"/>
    <w:rsid w:val="00914D33"/>
    <w:rsid w:val="0091544B"/>
    <w:rsid w:val="00915527"/>
    <w:rsid w:val="00916821"/>
    <w:rsid w:val="00917306"/>
    <w:rsid w:val="00917E77"/>
    <w:rsid w:val="0092001E"/>
    <w:rsid w:val="00920ADA"/>
    <w:rsid w:val="00921CE9"/>
    <w:rsid w:val="00921F9E"/>
    <w:rsid w:val="00922EA8"/>
    <w:rsid w:val="00923B7F"/>
    <w:rsid w:val="009249D8"/>
    <w:rsid w:val="00924D2B"/>
    <w:rsid w:val="00925FBD"/>
    <w:rsid w:val="00930838"/>
    <w:rsid w:val="00930973"/>
    <w:rsid w:val="00931DD9"/>
    <w:rsid w:val="009322A6"/>
    <w:rsid w:val="00932AA6"/>
    <w:rsid w:val="0093473C"/>
    <w:rsid w:val="00942533"/>
    <w:rsid w:val="00942C43"/>
    <w:rsid w:val="00942EB4"/>
    <w:rsid w:val="00943F2F"/>
    <w:rsid w:val="00944861"/>
    <w:rsid w:val="0094546B"/>
    <w:rsid w:val="00945E24"/>
    <w:rsid w:val="00945FA9"/>
    <w:rsid w:val="0095119D"/>
    <w:rsid w:val="00952C47"/>
    <w:rsid w:val="00952DB2"/>
    <w:rsid w:val="00955988"/>
    <w:rsid w:val="0095738E"/>
    <w:rsid w:val="00957BBE"/>
    <w:rsid w:val="0096220D"/>
    <w:rsid w:val="009633E4"/>
    <w:rsid w:val="0096383D"/>
    <w:rsid w:val="009646CE"/>
    <w:rsid w:val="00965AFA"/>
    <w:rsid w:val="00965F7A"/>
    <w:rsid w:val="00967688"/>
    <w:rsid w:val="00967865"/>
    <w:rsid w:val="00967CD5"/>
    <w:rsid w:val="00970FE0"/>
    <w:rsid w:val="00975023"/>
    <w:rsid w:val="009762C8"/>
    <w:rsid w:val="00980DAA"/>
    <w:rsid w:val="00981015"/>
    <w:rsid w:val="00981FFE"/>
    <w:rsid w:val="00982585"/>
    <w:rsid w:val="009829D6"/>
    <w:rsid w:val="00983B59"/>
    <w:rsid w:val="009856FA"/>
    <w:rsid w:val="009859A1"/>
    <w:rsid w:val="00985B7B"/>
    <w:rsid w:val="00986CB0"/>
    <w:rsid w:val="00991DC4"/>
    <w:rsid w:val="00992937"/>
    <w:rsid w:val="00994A78"/>
    <w:rsid w:val="0099526E"/>
    <w:rsid w:val="00995C88"/>
    <w:rsid w:val="009967DB"/>
    <w:rsid w:val="00996D48"/>
    <w:rsid w:val="009A047F"/>
    <w:rsid w:val="009A19EA"/>
    <w:rsid w:val="009A687E"/>
    <w:rsid w:val="009A797C"/>
    <w:rsid w:val="009B03C0"/>
    <w:rsid w:val="009B0575"/>
    <w:rsid w:val="009B15FE"/>
    <w:rsid w:val="009B2514"/>
    <w:rsid w:val="009B4DBF"/>
    <w:rsid w:val="009B4EAE"/>
    <w:rsid w:val="009B516B"/>
    <w:rsid w:val="009B6539"/>
    <w:rsid w:val="009B68FE"/>
    <w:rsid w:val="009C1542"/>
    <w:rsid w:val="009C33C2"/>
    <w:rsid w:val="009C3A9C"/>
    <w:rsid w:val="009D5CCE"/>
    <w:rsid w:val="009D600B"/>
    <w:rsid w:val="009D6FAA"/>
    <w:rsid w:val="009D7CAC"/>
    <w:rsid w:val="009E405B"/>
    <w:rsid w:val="009E45BD"/>
    <w:rsid w:val="009E4F68"/>
    <w:rsid w:val="009E7A8F"/>
    <w:rsid w:val="009F1B5D"/>
    <w:rsid w:val="009F2D0B"/>
    <w:rsid w:val="009F3D40"/>
    <w:rsid w:val="009F466F"/>
    <w:rsid w:val="009F68D3"/>
    <w:rsid w:val="00A02865"/>
    <w:rsid w:val="00A0354C"/>
    <w:rsid w:val="00A03960"/>
    <w:rsid w:val="00A03F50"/>
    <w:rsid w:val="00A04FB3"/>
    <w:rsid w:val="00A052E2"/>
    <w:rsid w:val="00A072D3"/>
    <w:rsid w:val="00A117D7"/>
    <w:rsid w:val="00A12C5A"/>
    <w:rsid w:val="00A1383A"/>
    <w:rsid w:val="00A13851"/>
    <w:rsid w:val="00A150A7"/>
    <w:rsid w:val="00A2249C"/>
    <w:rsid w:val="00A22F18"/>
    <w:rsid w:val="00A23552"/>
    <w:rsid w:val="00A240D9"/>
    <w:rsid w:val="00A24681"/>
    <w:rsid w:val="00A27DC6"/>
    <w:rsid w:val="00A305BA"/>
    <w:rsid w:val="00A3318B"/>
    <w:rsid w:val="00A346B7"/>
    <w:rsid w:val="00A373EB"/>
    <w:rsid w:val="00A374B7"/>
    <w:rsid w:val="00A41B8A"/>
    <w:rsid w:val="00A45614"/>
    <w:rsid w:val="00A458F6"/>
    <w:rsid w:val="00A50427"/>
    <w:rsid w:val="00A52318"/>
    <w:rsid w:val="00A5484A"/>
    <w:rsid w:val="00A55039"/>
    <w:rsid w:val="00A55486"/>
    <w:rsid w:val="00A56748"/>
    <w:rsid w:val="00A567A2"/>
    <w:rsid w:val="00A609F0"/>
    <w:rsid w:val="00A60C3F"/>
    <w:rsid w:val="00A65A40"/>
    <w:rsid w:val="00A70A3A"/>
    <w:rsid w:val="00A71B2C"/>
    <w:rsid w:val="00A71C60"/>
    <w:rsid w:val="00A725E2"/>
    <w:rsid w:val="00A73407"/>
    <w:rsid w:val="00A744F5"/>
    <w:rsid w:val="00A74A7A"/>
    <w:rsid w:val="00A77913"/>
    <w:rsid w:val="00A80364"/>
    <w:rsid w:val="00A80554"/>
    <w:rsid w:val="00A8086B"/>
    <w:rsid w:val="00A82DE5"/>
    <w:rsid w:val="00A83B2F"/>
    <w:rsid w:val="00A84E93"/>
    <w:rsid w:val="00A85C55"/>
    <w:rsid w:val="00A85CD7"/>
    <w:rsid w:val="00A872F0"/>
    <w:rsid w:val="00A87C52"/>
    <w:rsid w:val="00A87FF1"/>
    <w:rsid w:val="00A902C5"/>
    <w:rsid w:val="00A9207D"/>
    <w:rsid w:val="00A9261A"/>
    <w:rsid w:val="00A93C12"/>
    <w:rsid w:val="00A944A8"/>
    <w:rsid w:val="00AA72C6"/>
    <w:rsid w:val="00AA7626"/>
    <w:rsid w:val="00AA7653"/>
    <w:rsid w:val="00AB15CF"/>
    <w:rsid w:val="00AB177B"/>
    <w:rsid w:val="00AB3984"/>
    <w:rsid w:val="00AB3BDD"/>
    <w:rsid w:val="00AB3EAA"/>
    <w:rsid w:val="00AB55E4"/>
    <w:rsid w:val="00AC04BE"/>
    <w:rsid w:val="00AC4431"/>
    <w:rsid w:val="00AD04C7"/>
    <w:rsid w:val="00AD1EC3"/>
    <w:rsid w:val="00AD6F60"/>
    <w:rsid w:val="00AD7B67"/>
    <w:rsid w:val="00AE131C"/>
    <w:rsid w:val="00AE152B"/>
    <w:rsid w:val="00AE1E27"/>
    <w:rsid w:val="00AE1E6B"/>
    <w:rsid w:val="00AE7817"/>
    <w:rsid w:val="00AE7A0F"/>
    <w:rsid w:val="00AF0455"/>
    <w:rsid w:val="00AF12C8"/>
    <w:rsid w:val="00AF1A97"/>
    <w:rsid w:val="00AF3AA0"/>
    <w:rsid w:val="00B02BC8"/>
    <w:rsid w:val="00B03AF6"/>
    <w:rsid w:val="00B05546"/>
    <w:rsid w:val="00B07619"/>
    <w:rsid w:val="00B07A5C"/>
    <w:rsid w:val="00B10038"/>
    <w:rsid w:val="00B120D8"/>
    <w:rsid w:val="00B151C4"/>
    <w:rsid w:val="00B15245"/>
    <w:rsid w:val="00B17348"/>
    <w:rsid w:val="00B2058D"/>
    <w:rsid w:val="00B22F2E"/>
    <w:rsid w:val="00B2458B"/>
    <w:rsid w:val="00B300A0"/>
    <w:rsid w:val="00B30D28"/>
    <w:rsid w:val="00B327C8"/>
    <w:rsid w:val="00B341C0"/>
    <w:rsid w:val="00B349DD"/>
    <w:rsid w:val="00B35695"/>
    <w:rsid w:val="00B356D6"/>
    <w:rsid w:val="00B35779"/>
    <w:rsid w:val="00B3719E"/>
    <w:rsid w:val="00B37646"/>
    <w:rsid w:val="00B40C3D"/>
    <w:rsid w:val="00B420D3"/>
    <w:rsid w:val="00B431A7"/>
    <w:rsid w:val="00B432FD"/>
    <w:rsid w:val="00B43EC9"/>
    <w:rsid w:val="00B521BA"/>
    <w:rsid w:val="00B54CA7"/>
    <w:rsid w:val="00B5524A"/>
    <w:rsid w:val="00B57C42"/>
    <w:rsid w:val="00B57D5F"/>
    <w:rsid w:val="00B6335B"/>
    <w:rsid w:val="00B63B7C"/>
    <w:rsid w:val="00B67148"/>
    <w:rsid w:val="00B67CCA"/>
    <w:rsid w:val="00B70A58"/>
    <w:rsid w:val="00B71150"/>
    <w:rsid w:val="00B7241F"/>
    <w:rsid w:val="00B7242B"/>
    <w:rsid w:val="00B726AA"/>
    <w:rsid w:val="00B72CEF"/>
    <w:rsid w:val="00B8360D"/>
    <w:rsid w:val="00B85FFF"/>
    <w:rsid w:val="00B860D9"/>
    <w:rsid w:val="00B86918"/>
    <w:rsid w:val="00B92548"/>
    <w:rsid w:val="00B95E45"/>
    <w:rsid w:val="00B96155"/>
    <w:rsid w:val="00B96878"/>
    <w:rsid w:val="00B97244"/>
    <w:rsid w:val="00B97488"/>
    <w:rsid w:val="00BA0DCD"/>
    <w:rsid w:val="00BA6775"/>
    <w:rsid w:val="00BB1628"/>
    <w:rsid w:val="00BB2E23"/>
    <w:rsid w:val="00BB6B9C"/>
    <w:rsid w:val="00BB74BE"/>
    <w:rsid w:val="00BB76F8"/>
    <w:rsid w:val="00BC037B"/>
    <w:rsid w:val="00BC0385"/>
    <w:rsid w:val="00BC092E"/>
    <w:rsid w:val="00BC15A2"/>
    <w:rsid w:val="00BC1600"/>
    <w:rsid w:val="00BC7554"/>
    <w:rsid w:val="00BD00BB"/>
    <w:rsid w:val="00BD01F1"/>
    <w:rsid w:val="00BD0382"/>
    <w:rsid w:val="00BD06C4"/>
    <w:rsid w:val="00BD14C7"/>
    <w:rsid w:val="00BD419A"/>
    <w:rsid w:val="00BD41A5"/>
    <w:rsid w:val="00BD531B"/>
    <w:rsid w:val="00BD538A"/>
    <w:rsid w:val="00BD6143"/>
    <w:rsid w:val="00BD621C"/>
    <w:rsid w:val="00BD64D5"/>
    <w:rsid w:val="00BD7407"/>
    <w:rsid w:val="00BF0885"/>
    <w:rsid w:val="00BF0E51"/>
    <w:rsid w:val="00BF3B71"/>
    <w:rsid w:val="00BF555F"/>
    <w:rsid w:val="00BF56CE"/>
    <w:rsid w:val="00BF5833"/>
    <w:rsid w:val="00BF596D"/>
    <w:rsid w:val="00BF6201"/>
    <w:rsid w:val="00BF7557"/>
    <w:rsid w:val="00BF7CBF"/>
    <w:rsid w:val="00BF7FE5"/>
    <w:rsid w:val="00C01150"/>
    <w:rsid w:val="00C0497E"/>
    <w:rsid w:val="00C079D0"/>
    <w:rsid w:val="00C07C2D"/>
    <w:rsid w:val="00C10817"/>
    <w:rsid w:val="00C128A7"/>
    <w:rsid w:val="00C133F8"/>
    <w:rsid w:val="00C13D23"/>
    <w:rsid w:val="00C149D6"/>
    <w:rsid w:val="00C15473"/>
    <w:rsid w:val="00C17DF4"/>
    <w:rsid w:val="00C20EB4"/>
    <w:rsid w:val="00C22CA5"/>
    <w:rsid w:val="00C26BF2"/>
    <w:rsid w:val="00C27444"/>
    <w:rsid w:val="00C30617"/>
    <w:rsid w:val="00C30D2D"/>
    <w:rsid w:val="00C3395F"/>
    <w:rsid w:val="00C33A56"/>
    <w:rsid w:val="00C3442E"/>
    <w:rsid w:val="00C374B1"/>
    <w:rsid w:val="00C3786B"/>
    <w:rsid w:val="00C37B47"/>
    <w:rsid w:val="00C4509B"/>
    <w:rsid w:val="00C4525C"/>
    <w:rsid w:val="00C457B4"/>
    <w:rsid w:val="00C46B9C"/>
    <w:rsid w:val="00C46BAF"/>
    <w:rsid w:val="00C50246"/>
    <w:rsid w:val="00C527CE"/>
    <w:rsid w:val="00C52E7E"/>
    <w:rsid w:val="00C548ED"/>
    <w:rsid w:val="00C56659"/>
    <w:rsid w:val="00C56D2A"/>
    <w:rsid w:val="00C56F9D"/>
    <w:rsid w:val="00C578E3"/>
    <w:rsid w:val="00C60274"/>
    <w:rsid w:val="00C60505"/>
    <w:rsid w:val="00C6440E"/>
    <w:rsid w:val="00C6506A"/>
    <w:rsid w:val="00C66E00"/>
    <w:rsid w:val="00C6789C"/>
    <w:rsid w:val="00C75214"/>
    <w:rsid w:val="00C75C25"/>
    <w:rsid w:val="00C7656C"/>
    <w:rsid w:val="00C80C0E"/>
    <w:rsid w:val="00C819C6"/>
    <w:rsid w:val="00C81A50"/>
    <w:rsid w:val="00C81BD1"/>
    <w:rsid w:val="00C82D07"/>
    <w:rsid w:val="00C84932"/>
    <w:rsid w:val="00C85906"/>
    <w:rsid w:val="00C85AFB"/>
    <w:rsid w:val="00C86109"/>
    <w:rsid w:val="00C87EF0"/>
    <w:rsid w:val="00C9041D"/>
    <w:rsid w:val="00C90C95"/>
    <w:rsid w:val="00C92112"/>
    <w:rsid w:val="00C92BFA"/>
    <w:rsid w:val="00C934F6"/>
    <w:rsid w:val="00C93F2F"/>
    <w:rsid w:val="00C9401C"/>
    <w:rsid w:val="00C941BB"/>
    <w:rsid w:val="00C95156"/>
    <w:rsid w:val="00C96639"/>
    <w:rsid w:val="00C97053"/>
    <w:rsid w:val="00CA0F63"/>
    <w:rsid w:val="00CA172F"/>
    <w:rsid w:val="00CA19AE"/>
    <w:rsid w:val="00CA50FF"/>
    <w:rsid w:val="00CA5607"/>
    <w:rsid w:val="00CA6808"/>
    <w:rsid w:val="00CA7B14"/>
    <w:rsid w:val="00CB044B"/>
    <w:rsid w:val="00CB4E52"/>
    <w:rsid w:val="00CC0DD3"/>
    <w:rsid w:val="00CC42BF"/>
    <w:rsid w:val="00CC45B3"/>
    <w:rsid w:val="00CC6072"/>
    <w:rsid w:val="00CC625A"/>
    <w:rsid w:val="00CD054D"/>
    <w:rsid w:val="00CD4592"/>
    <w:rsid w:val="00CD79D7"/>
    <w:rsid w:val="00CE0775"/>
    <w:rsid w:val="00CE08FC"/>
    <w:rsid w:val="00CE1419"/>
    <w:rsid w:val="00CE6832"/>
    <w:rsid w:val="00CE6BCC"/>
    <w:rsid w:val="00CE7F96"/>
    <w:rsid w:val="00CF100A"/>
    <w:rsid w:val="00CF3487"/>
    <w:rsid w:val="00CF3F70"/>
    <w:rsid w:val="00CF5271"/>
    <w:rsid w:val="00CF7941"/>
    <w:rsid w:val="00D001DE"/>
    <w:rsid w:val="00D01B80"/>
    <w:rsid w:val="00D03292"/>
    <w:rsid w:val="00D0348E"/>
    <w:rsid w:val="00D03B75"/>
    <w:rsid w:val="00D05386"/>
    <w:rsid w:val="00D05DB7"/>
    <w:rsid w:val="00D10249"/>
    <w:rsid w:val="00D11ED2"/>
    <w:rsid w:val="00D129F5"/>
    <w:rsid w:val="00D13090"/>
    <w:rsid w:val="00D13F7E"/>
    <w:rsid w:val="00D14249"/>
    <w:rsid w:val="00D23906"/>
    <w:rsid w:val="00D2448B"/>
    <w:rsid w:val="00D24616"/>
    <w:rsid w:val="00D251E1"/>
    <w:rsid w:val="00D25A94"/>
    <w:rsid w:val="00D26D63"/>
    <w:rsid w:val="00D3020B"/>
    <w:rsid w:val="00D30AAE"/>
    <w:rsid w:val="00D33D7D"/>
    <w:rsid w:val="00D33E9E"/>
    <w:rsid w:val="00D34281"/>
    <w:rsid w:val="00D34782"/>
    <w:rsid w:val="00D34D97"/>
    <w:rsid w:val="00D36478"/>
    <w:rsid w:val="00D40AD2"/>
    <w:rsid w:val="00D41E73"/>
    <w:rsid w:val="00D45C5C"/>
    <w:rsid w:val="00D46E1F"/>
    <w:rsid w:val="00D52C6B"/>
    <w:rsid w:val="00D54347"/>
    <w:rsid w:val="00D57DB7"/>
    <w:rsid w:val="00D60F11"/>
    <w:rsid w:val="00D633A8"/>
    <w:rsid w:val="00D64FAC"/>
    <w:rsid w:val="00D6711B"/>
    <w:rsid w:val="00D717A6"/>
    <w:rsid w:val="00D73971"/>
    <w:rsid w:val="00D7398D"/>
    <w:rsid w:val="00D73A86"/>
    <w:rsid w:val="00D77B37"/>
    <w:rsid w:val="00D82711"/>
    <w:rsid w:val="00D86594"/>
    <w:rsid w:val="00D877EC"/>
    <w:rsid w:val="00D917CA"/>
    <w:rsid w:val="00D91BF5"/>
    <w:rsid w:val="00D91FE4"/>
    <w:rsid w:val="00D91FF0"/>
    <w:rsid w:val="00D93369"/>
    <w:rsid w:val="00D93964"/>
    <w:rsid w:val="00D9436C"/>
    <w:rsid w:val="00D951EE"/>
    <w:rsid w:val="00D96BED"/>
    <w:rsid w:val="00D97E28"/>
    <w:rsid w:val="00DA3310"/>
    <w:rsid w:val="00DA5133"/>
    <w:rsid w:val="00DA53C0"/>
    <w:rsid w:val="00DA6C19"/>
    <w:rsid w:val="00DB1201"/>
    <w:rsid w:val="00DB25A6"/>
    <w:rsid w:val="00DB45EB"/>
    <w:rsid w:val="00DB55EB"/>
    <w:rsid w:val="00DB5DCA"/>
    <w:rsid w:val="00DB63B4"/>
    <w:rsid w:val="00DC1760"/>
    <w:rsid w:val="00DC4A8A"/>
    <w:rsid w:val="00DC53EE"/>
    <w:rsid w:val="00DC6DE7"/>
    <w:rsid w:val="00DD1B70"/>
    <w:rsid w:val="00DD1DC7"/>
    <w:rsid w:val="00DD261B"/>
    <w:rsid w:val="00DD3D90"/>
    <w:rsid w:val="00DD3FAA"/>
    <w:rsid w:val="00DD4784"/>
    <w:rsid w:val="00DE01EC"/>
    <w:rsid w:val="00DE1612"/>
    <w:rsid w:val="00DE241E"/>
    <w:rsid w:val="00DF266D"/>
    <w:rsid w:val="00DF3C3F"/>
    <w:rsid w:val="00DF7027"/>
    <w:rsid w:val="00DF7465"/>
    <w:rsid w:val="00E01075"/>
    <w:rsid w:val="00E01B60"/>
    <w:rsid w:val="00E02030"/>
    <w:rsid w:val="00E037EA"/>
    <w:rsid w:val="00E03BF5"/>
    <w:rsid w:val="00E04EE8"/>
    <w:rsid w:val="00E05E59"/>
    <w:rsid w:val="00E06E3D"/>
    <w:rsid w:val="00E07D93"/>
    <w:rsid w:val="00E07E42"/>
    <w:rsid w:val="00E101DE"/>
    <w:rsid w:val="00E11E5E"/>
    <w:rsid w:val="00E133D4"/>
    <w:rsid w:val="00E1452C"/>
    <w:rsid w:val="00E1602D"/>
    <w:rsid w:val="00E161A1"/>
    <w:rsid w:val="00E16495"/>
    <w:rsid w:val="00E172D4"/>
    <w:rsid w:val="00E21ABA"/>
    <w:rsid w:val="00E23981"/>
    <w:rsid w:val="00E24C44"/>
    <w:rsid w:val="00E26261"/>
    <w:rsid w:val="00E301BD"/>
    <w:rsid w:val="00E3112D"/>
    <w:rsid w:val="00E31363"/>
    <w:rsid w:val="00E3245F"/>
    <w:rsid w:val="00E32797"/>
    <w:rsid w:val="00E343FC"/>
    <w:rsid w:val="00E3476D"/>
    <w:rsid w:val="00E36DCA"/>
    <w:rsid w:val="00E44B8B"/>
    <w:rsid w:val="00E45246"/>
    <w:rsid w:val="00E45B56"/>
    <w:rsid w:val="00E46B92"/>
    <w:rsid w:val="00E46DE7"/>
    <w:rsid w:val="00E47495"/>
    <w:rsid w:val="00E4769A"/>
    <w:rsid w:val="00E5081A"/>
    <w:rsid w:val="00E50BB1"/>
    <w:rsid w:val="00E51572"/>
    <w:rsid w:val="00E54B7B"/>
    <w:rsid w:val="00E55061"/>
    <w:rsid w:val="00E55404"/>
    <w:rsid w:val="00E55952"/>
    <w:rsid w:val="00E56008"/>
    <w:rsid w:val="00E60287"/>
    <w:rsid w:val="00E603A0"/>
    <w:rsid w:val="00E62A42"/>
    <w:rsid w:val="00E63829"/>
    <w:rsid w:val="00E64933"/>
    <w:rsid w:val="00E651D9"/>
    <w:rsid w:val="00E66427"/>
    <w:rsid w:val="00E70AC2"/>
    <w:rsid w:val="00E744F8"/>
    <w:rsid w:val="00E74F55"/>
    <w:rsid w:val="00E77948"/>
    <w:rsid w:val="00E84AF0"/>
    <w:rsid w:val="00E85C47"/>
    <w:rsid w:val="00E94AFD"/>
    <w:rsid w:val="00E950D3"/>
    <w:rsid w:val="00E95333"/>
    <w:rsid w:val="00E95BCE"/>
    <w:rsid w:val="00EA26B2"/>
    <w:rsid w:val="00EA38E3"/>
    <w:rsid w:val="00EA3925"/>
    <w:rsid w:val="00EA51E2"/>
    <w:rsid w:val="00EA53B9"/>
    <w:rsid w:val="00EA6C89"/>
    <w:rsid w:val="00EB1CD4"/>
    <w:rsid w:val="00EB1CEC"/>
    <w:rsid w:val="00EB2539"/>
    <w:rsid w:val="00EB3557"/>
    <w:rsid w:val="00EB4BB8"/>
    <w:rsid w:val="00EC0E0C"/>
    <w:rsid w:val="00EC0E27"/>
    <w:rsid w:val="00EC196E"/>
    <w:rsid w:val="00ED38D3"/>
    <w:rsid w:val="00ED39AB"/>
    <w:rsid w:val="00ED424B"/>
    <w:rsid w:val="00EE3575"/>
    <w:rsid w:val="00EE3D83"/>
    <w:rsid w:val="00EE517B"/>
    <w:rsid w:val="00EE5577"/>
    <w:rsid w:val="00EE5A09"/>
    <w:rsid w:val="00EE5F0E"/>
    <w:rsid w:val="00EF1E3F"/>
    <w:rsid w:val="00EF3F2B"/>
    <w:rsid w:val="00EF3F41"/>
    <w:rsid w:val="00EF6CB5"/>
    <w:rsid w:val="00F0186E"/>
    <w:rsid w:val="00F05937"/>
    <w:rsid w:val="00F065DB"/>
    <w:rsid w:val="00F1052F"/>
    <w:rsid w:val="00F10830"/>
    <w:rsid w:val="00F10D8B"/>
    <w:rsid w:val="00F11934"/>
    <w:rsid w:val="00F16B27"/>
    <w:rsid w:val="00F2379C"/>
    <w:rsid w:val="00F24A96"/>
    <w:rsid w:val="00F26571"/>
    <w:rsid w:val="00F279C6"/>
    <w:rsid w:val="00F31DD8"/>
    <w:rsid w:val="00F32A9B"/>
    <w:rsid w:val="00F3496C"/>
    <w:rsid w:val="00F34D6E"/>
    <w:rsid w:val="00F34DE9"/>
    <w:rsid w:val="00F362E8"/>
    <w:rsid w:val="00F36D2C"/>
    <w:rsid w:val="00F375BC"/>
    <w:rsid w:val="00F37FAA"/>
    <w:rsid w:val="00F4077F"/>
    <w:rsid w:val="00F41EE5"/>
    <w:rsid w:val="00F425C0"/>
    <w:rsid w:val="00F44529"/>
    <w:rsid w:val="00F448D2"/>
    <w:rsid w:val="00F45531"/>
    <w:rsid w:val="00F46607"/>
    <w:rsid w:val="00F54BB8"/>
    <w:rsid w:val="00F55D69"/>
    <w:rsid w:val="00F55F2D"/>
    <w:rsid w:val="00F57998"/>
    <w:rsid w:val="00F62092"/>
    <w:rsid w:val="00F6231D"/>
    <w:rsid w:val="00F624BA"/>
    <w:rsid w:val="00F64C2C"/>
    <w:rsid w:val="00F7340A"/>
    <w:rsid w:val="00F734EC"/>
    <w:rsid w:val="00F73ED2"/>
    <w:rsid w:val="00F76F15"/>
    <w:rsid w:val="00F80237"/>
    <w:rsid w:val="00F81773"/>
    <w:rsid w:val="00F83211"/>
    <w:rsid w:val="00F833A2"/>
    <w:rsid w:val="00F84A3D"/>
    <w:rsid w:val="00F85395"/>
    <w:rsid w:val="00F856DB"/>
    <w:rsid w:val="00F867E4"/>
    <w:rsid w:val="00F979BF"/>
    <w:rsid w:val="00FA330E"/>
    <w:rsid w:val="00FA520A"/>
    <w:rsid w:val="00FB1B68"/>
    <w:rsid w:val="00FB2571"/>
    <w:rsid w:val="00FB3BA0"/>
    <w:rsid w:val="00FB3C1E"/>
    <w:rsid w:val="00FB5D40"/>
    <w:rsid w:val="00FB7649"/>
    <w:rsid w:val="00FC3224"/>
    <w:rsid w:val="00FC3380"/>
    <w:rsid w:val="00FC351F"/>
    <w:rsid w:val="00FC4BEE"/>
    <w:rsid w:val="00FC4C22"/>
    <w:rsid w:val="00FC53FE"/>
    <w:rsid w:val="00FC5999"/>
    <w:rsid w:val="00FC6F39"/>
    <w:rsid w:val="00FC7384"/>
    <w:rsid w:val="00FC7796"/>
    <w:rsid w:val="00FD29AE"/>
    <w:rsid w:val="00FD517D"/>
    <w:rsid w:val="00FD5698"/>
    <w:rsid w:val="00FD7011"/>
    <w:rsid w:val="00FD79DF"/>
    <w:rsid w:val="00FE0957"/>
    <w:rsid w:val="00FE1169"/>
    <w:rsid w:val="00FE1895"/>
    <w:rsid w:val="00FE1E49"/>
    <w:rsid w:val="00FE29D6"/>
    <w:rsid w:val="00FE2B94"/>
    <w:rsid w:val="00FE33F6"/>
    <w:rsid w:val="00FE366B"/>
    <w:rsid w:val="00FE3D1F"/>
    <w:rsid w:val="00FE40E9"/>
    <w:rsid w:val="00FE4B26"/>
    <w:rsid w:val="00FE50F4"/>
    <w:rsid w:val="00FE5113"/>
    <w:rsid w:val="00FE73E7"/>
    <w:rsid w:val="00FF1234"/>
    <w:rsid w:val="00FF1395"/>
    <w:rsid w:val="00FF2CDA"/>
    <w:rsid w:val="00FF45C9"/>
    <w:rsid w:val="00FF54E3"/>
    <w:rsid w:val="00FF5C7B"/>
    <w:rsid w:val="00FF6073"/>
    <w:rsid w:val="00FF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EFFDE1"/>
  <w15:docId w15:val="{7EBABBBC-F088-4FD8-AB94-9A2C1801C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31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071C"/>
    <w:pPr>
      <w:spacing w:before="80" w:after="160"/>
      <w:jc w:val="both"/>
    </w:pPr>
    <w:rPr>
      <w:rFonts w:ascii="Arial" w:eastAsia="Times New Roman" w:hAnsi="Arial" w:cs="Arial"/>
      <w:color w:val="000000" w:themeColor="text1"/>
      <w:szCs w:val="24"/>
    </w:rPr>
  </w:style>
  <w:style w:type="paragraph" w:styleId="Naslov1">
    <w:name w:val="heading 1"/>
    <w:basedOn w:val="Normal"/>
    <w:next w:val="Normal"/>
    <w:link w:val="Naslov1Char"/>
    <w:autoRedefine/>
    <w:rsid w:val="00705D03"/>
    <w:pPr>
      <w:keepNext/>
      <w:keepLines/>
      <w:numPr>
        <w:numId w:val="2"/>
      </w:numPr>
      <w:spacing w:before="240"/>
      <w:outlineLvl w:val="0"/>
    </w:pPr>
    <w:rPr>
      <w:rFonts w:eastAsiaTheme="majorEastAsia"/>
      <w:b/>
      <w:color w:val="auto"/>
      <w:sz w:val="32"/>
      <w:szCs w:val="32"/>
    </w:rPr>
  </w:style>
  <w:style w:type="paragraph" w:styleId="Naslov2">
    <w:name w:val="heading 2"/>
    <w:basedOn w:val="Normal"/>
    <w:next w:val="Normal"/>
    <w:link w:val="Naslov2Char"/>
    <w:autoRedefine/>
    <w:qFormat/>
    <w:rsid w:val="00922EA8"/>
    <w:pPr>
      <w:keepNext/>
      <w:ind w:left="360" w:right="-2" w:hanging="360"/>
      <w:outlineLvl w:val="1"/>
    </w:pPr>
    <w:rPr>
      <w:rFonts w:eastAsiaTheme="majorEastAsia"/>
      <w:bCs/>
      <w:color w:val="54883D"/>
      <w:sz w:val="24"/>
    </w:rPr>
  </w:style>
  <w:style w:type="paragraph" w:styleId="Naslov3">
    <w:name w:val="heading 3"/>
    <w:basedOn w:val="Normal"/>
    <w:next w:val="Normal"/>
    <w:link w:val="Naslov3Char"/>
    <w:autoRedefine/>
    <w:rsid w:val="00080821"/>
    <w:pPr>
      <w:keepNext/>
      <w:keepLines/>
      <w:spacing w:before="40"/>
      <w:outlineLvl w:val="2"/>
    </w:pPr>
    <w:rPr>
      <w:rFonts w:cstheme="majorBidi"/>
      <w:noProof/>
      <w:color w:val="54883D"/>
      <w:lang w:eastAsia="hr-HR" w:bidi="en-US"/>
    </w:rPr>
  </w:style>
  <w:style w:type="paragraph" w:styleId="Naslov4">
    <w:name w:val="heading 4"/>
    <w:basedOn w:val="Normal"/>
    <w:next w:val="Normal"/>
    <w:link w:val="Naslov4Char"/>
    <w:autoRedefine/>
    <w:rsid w:val="00777B54"/>
    <w:pPr>
      <w:keepNext/>
      <w:keepLines/>
      <w:numPr>
        <w:ilvl w:val="3"/>
        <w:numId w:val="2"/>
      </w:numPr>
      <w:spacing w:before="40"/>
      <w:outlineLvl w:val="3"/>
    </w:pPr>
    <w:rPr>
      <w:rFonts w:eastAsiaTheme="majorEastAsia" w:cstheme="majorBidi"/>
      <w:i/>
      <w:iCs/>
      <w:color w:val="54883D"/>
    </w:rPr>
  </w:style>
  <w:style w:type="paragraph" w:styleId="Naslov5">
    <w:name w:val="heading 5"/>
    <w:basedOn w:val="Normal"/>
    <w:next w:val="Normal"/>
    <w:link w:val="Naslov5Char"/>
    <w:autoRedefine/>
    <w:qFormat/>
    <w:rsid w:val="00E23981"/>
    <w:pPr>
      <w:keepNext/>
      <w:keepLines/>
      <w:numPr>
        <w:ilvl w:val="4"/>
        <w:numId w:val="2"/>
      </w:numPr>
      <w:spacing w:before="40"/>
      <w:outlineLvl w:val="4"/>
    </w:pPr>
    <w:rPr>
      <w:rFonts w:eastAsiaTheme="majorEastAsia" w:cstheme="majorBidi"/>
      <w:color w:val="54883D"/>
    </w:rPr>
  </w:style>
  <w:style w:type="paragraph" w:styleId="Naslov6">
    <w:name w:val="heading 6"/>
    <w:basedOn w:val="Normal"/>
    <w:next w:val="Normal"/>
    <w:link w:val="Naslov6Char"/>
    <w:autoRedefine/>
    <w:qFormat/>
    <w:rsid w:val="00E23981"/>
    <w:pPr>
      <w:keepNext/>
      <w:keepLines/>
      <w:numPr>
        <w:ilvl w:val="5"/>
        <w:numId w:val="2"/>
      </w:numPr>
      <w:spacing w:before="40"/>
      <w:outlineLvl w:val="5"/>
    </w:pPr>
    <w:rPr>
      <w:rFonts w:eastAsiaTheme="majorEastAsia" w:cstheme="majorBidi"/>
      <w:color w:val="54883D"/>
    </w:rPr>
  </w:style>
  <w:style w:type="paragraph" w:styleId="Naslov7">
    <w:name w:val="heading 7"/>
    <w:basedOn w:val="Normal"/>
    <w:next w:val="Normal"/>
    <w:link w:val="Naslov7Char"/>
    <w:autoRedefine/>
    <w:unhideWhenUsed/>
    <w:qFormat/>
    <w:rsid w:val="00E23981"/>
    <w:pPr>
      <w:keepNext/>
      <w:keepLines/>
      <w:numPr>
        <w:ilvl w:val="6"/>
        <w:numId w:val="2"/>
      </w:numPr>
      <w:spacing w:before="40"/>
      <w:outlineLvl w:val="6"/>
    </w:pPr>
    <w:rPr>
      <w:rFonts w:eastAsiaTheme="majorEastAsia" w:cstheme="majorBidi"/>
      <w:i/>
      <w:iCs/>
      <w:color w:val="54883D"/>
    </w:rPr>
  </w:style>
  <w:style w:type="paragraph" w:styleId="Naslov8">
    <w:name w:val="heading 8"/>
    <w:basedOn w:val="Normal"/>
    <w:next w:val="Normal"/>
    <w:link w:val="Naslov8Char"/>
    <w:uiPriority w:val="9"/>
    <w:unhideWhenUsed/>
    <w:qFormat/>
    <w:rsid w:val="00C578E3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slov9">
    <w:name w:val="heading 9"/>
    <w:basedOn w:val="Normal"/>
    <w:next w:val="Normal"/>
    <w:link w:val="Naslov9Char"/>
    <w:uiPriority w:val="9"/>
    <w:unhideWhenUsed/>
    <w:qFormat/>
    <w:rsid w:val="00C578E3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23981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23981"/>
    <w:rPr>
      <w:rFonts w:ascii="Tahoma" w:eastAsia="Times New Roman" w:hAnsi="Tahoma" w:cs="Tahoma"/>
      <w:sz w:val="16"/>
      <w:szCs w:val="16"/>
    </w:rPr>
  </w:style>
  <w:style w:type="paragraph" w:styleId="Zaglavlje">
    <w:name w:val="header"/>
    <w:basedOn w:val="Normal"/>
    <w:link w:val="ZaglavljeChar"/>
    <w:autoRedefine/>
    <w:uiPriority w:val="99"/>
    <w:unhideWhenUsed/>
    <w:rsid w:val="002F237B"/>
    <w:pPr>
      <w:tabs>
        <w:tab w:val="left" w:pos="-142"/>
        <w:tab w:val="center" w:pos="4536"/>
        <w:tab w:val="right" w:pos="9072"/>
        <w:tab w:val="right" w:pos="9923"/>
      </w:tabs>
      <w:spacing w:before="0" w:after="0"/>
      <w:jc w:val="center"/>
    </w:pPr>
    <w:rPr>
      <w:color w:val="595959" w:themeColor="text1" w:themeTint="A6"/>
    </w:rPr>
  </w:style>
  <w:style w:type="character" w:customStyle="1" w:styleId="ZaglavljeChar">
    <w:name w:val="Zaglavlje Char"/>
    <w:basedOn w:val="Zadanifontodlomka"/>
    <w:link w:val="Zaglavlje"/>
    <w:uiPriority w:val="99"/>
    <w:rsid w:val="002F237B"/>
    <w:rPr>
      <w:rFonts w:ascii="Arial" w:eastAsia="Times New Roman" w:hAnsi="Arial" w:cs="Arial"/>
      <w:color w:val="595959" w:themeColor="text1" w:themeTint="A6"/>
      <w:szCs w:val="24"/>
    </w:rPr>
  </w:style>
  <w:style w:type="paragraph" w:styleId="Podnoje">
    <w:name w:val="footer"/>
    <w:basedOn w:val="Normal"/>
    <w:link w:val="PodnojeChar"/>
    <w:autoRedefine/>
    <w:uiPriority w:val="99"/>
    <w:unhideWhenUsed/>
    <w:rsid w:val="00E03BF5"/>
    <w:pPr>
      <w:tabs>
        <w:tab w:val="center" w:pos="4536"/>
        <w:tab w:val="right" w:pos="9072"/>
      </w:tabs>
      <w:jc w:val="right"/>
    </w:pPr>
  </w:style>
  <w:style w:type="character" w:customStyle="1" w:styleId="PodnojeChar">
    <w:name w:val="Podnožje Char"/>
    <w:basedOn w:val="Zadanifontodlomka"/>
    <w:link w:val="Podnoje"/>
    <w:uiPriority w:val="99"/>
    <w:rsid w:val="00E03BF5"/>
    <w:rPr>
      <w:rFonts w:ascii="Adviso OTF Std" w:eastAsia="Times New Roman" w:hAnsi="Adviso OTF Std" w:cs="Times New Roman"/>
      <w:sz w:val="24"/>
      <w:szCs w:val="24"/>
    </w:rPr>
  </w:style>
  <w:style w:type="character" w:styleId="Hiperveza">
    <w:name w:val="Hyperlink"/>
    <w:basedOn w:val="Zadanifontodlomka"/>
    <w:uiPriority w:val="99"/>
    <w:rsid w:val="001F1D2A"/>
    <w:rPr>
      <w:rFonts w:ascii="Arial" w:hAnsi="Arial"/>
      <w:color w:val="0000FF"/>
      <w:u w:val="single"/>
    </w:rPr>
  </w:style>
  <w:style w:type="character" w:customStyle="1" w:styleId="Naslov1Char">
    <w:name w:val="Naslov 1 Char"/>
    <w:basedOn w:val="Zadanifontodlomka"/>
    <w:link w:val="Naslov1"/>
    <w:rsid w:val="00705D03"/>
    <w:rPr>
      <w:rFonts w:ascii="Arial" w:eastAsiaTheme="majorEastAsia" w:hAnsi="Arial" w:cs="Arial"/>
      <w:b/>
      <w:sz w:val="32"/>
      <w:szCs w:val="32"/>
    </w:rPr>
  </w:style>
  <w:style w:type="paragraph" w:styleId="Odlomakpopisa">
    <w:name w:val="List Paragraph"/>
    <w:basedOn w:val="Normal"/>
    <w:link w:val="OdlomakpopisaChar"/>
    <w:autoRedefine/>
    <w:uiPriority w:val="34"/>
    <w:qFormat/>
    <w:rsid w:val="00FB3BA0"/>
    <w:pPr>
      <w:numPr>
        <w:numId w:val="4"/>
      </w:numPr>
      <w:tabs>
        <w:tab w:val="left" w:pos="426"/>
        <w:tab w:val="left" w:pos="2445"/>
        <w:tab w:val="left" w:pos="2977"/>
        <w:tab w:val="left" w:pos="7920"/>
      </w:tabs>
      <w:autoSpaceDE w:val="0"/>
      <w:autoSpaceDN w:val="0"/>
      <w:adjustRightInd w:val="0"/>
      <w:spacing w:beforeLines="30" w:before="72" w:afterLines="30" w:after="72" w:line="240" w:lineRule="auto"/>
      <w:contextualSpacing/>
    </w:pPr>
    <w:rPr>
      <w:rFonts w:eastAsiaTheme="minorHAnsi"/>
      <w:szCs w:val="22"/>
      <w:lang w:eastAsia="hr-HR"/>
    </w:rPr>
  </w:style>
  <w:style w:type="paragraph" w:styleId="Naglaencitat">
    <w:name w:val="Intense Quote"/>
    <w:basedOn w:val="Normal"/>
    <w:next w:val="Normal"/>
    <w:link w:val="NaglaencitatChar"/>
    <w:autoRedefine/>
    <w:rsid w:val="00FE73E7"/>
    <w:pPr>
      <w:spacing w:before="240" w:after="240"/>
      <w:ind w:right="864"/>
      <w:jc w:val="left"/>
    </w:pPr>
    <w:rPr>
      <w:i/>
      <w:iCs/>
      <w:color w:val="54883D"/>
    </w:rPr>
  </w:style>
  <w:style w:type="character" w:customStyle="1" w:styleId="NaglaencitatChar">
    <w:name w:val="Naglašen citat Char"/>
    <w:basedOn w:val="Zadanifontodlomka"/>
    <w:link w:val="Naglaencitat"/>
    <w:rsid w:val="00FE73E7"/>
    <w:rPr>
      <w:rFonts w:ascii="Adviso OTF Std" w:eastAsia="Times New Roman" w:hAnsi="Adviso OTF Std" w:cs="Arial"/>
      <w:i/>
      <w:iCs/>
      <w:color w:val="54883D"/>
      <w:szCs w:val="24"/>
    </w:rPr>
  </w:style>
  <w:style w:type="character" w:customStyle="1" w:styleId="Naslov2Char">
    <w:name w:val="Naslov 2 Char"/>
    <w:basedOn w:val="Zadanifontodlomka"/>
    <w:link w:val="Naslov2"/>
    <w:rsid w:val="00922EA8"/>
    <w:rPr>
      <w:rFonts w:ascii="Arial" w:eastAsiaTheme="majorEastAsia" w:hAnsi="Arial" w:cs="Arial"/>
      <w:bCs/>
      <w:color w:val="54883D"/>
      <w:sz w:val="24"/>
      <w:szCs w:val="24"/>
    </w:rPr>
  </w:style>
  <w:style w:type="character" w:customStyle="1" w:styleId="Naslov3Char">
    <w:name w:val="Naslov 3 Char"/>
    <w:basedOn w:val="Zadanifontodlomka"/>
    <w:link w:val="Naslov3"/>
    <w:rsid w:val="00080821"/>
    <w:rPr>
      <w:rFonts w:ascii="Arial" w:eastAsia="Times New Roman" w:hAnsi="Arial" w:cstheme="majorBidi"/>
      <w:noProof/>
      <w:color w:val="54883D"/>
      <w:szCs w:val="24"/>
      <w:lang w:eastAsia="hr-HR" w:bidi="en-US"/>
    </w:rPr>
  </w:style>
  <w:style w:type="character" w:styleId="Naglaeno">
    <w:name w:val="Strong"/>
    <w:basedOn w:val="Zadanifontodlomka"/>
    <w:uiPriority w:val="22"/>
    <w:qFormat/>
    <w:rsid w:val="001F1D2A"/>
    <w:rPr>
      <w:rFonts w:ascii="Arial" w:hAnsi="Arial"/>
      <w:b/>
      <w:bCs/>
    </w:rPr>
  </w:style>
  <w:style w:type="paragraph" w:styleId="Opisslike">
    <w:name w:val="caption"/>
    <w:aliases w:val="Branko"/>
    <w:basedOn w:val="Normal"/>
    <w:next w:val="Normal"/>
    <w:autoRedefine/>
    <w:uiPriority w:val="35"/>
    <w:unhideWhenUsed/>
    <w:qFormat/>
    <w:rsid w:val="00357402"/>
    <w:pPr>
      <w:spacing w:before="0" w:after="0"/>
      <w:jc w:val="center"/>
    </w:pPr>
    <w:rPr>
      <w:rFonts w:eastAsiaTheme="minorHAnsi"/>
      <w:bCs/>
      <w:color w:val="54883D"/>
      <w:sz w:val="20"/>
      <w:szCs w:val="18"/>
      <w:lang w:bidi="en-US"/>
    </w:rPr>
  </w:style>
  <w:style w:type="table" w:styleId="Reetkatablice">
    <w:name w:val="Table Grid"/>
    <w:basedOn w:val="Obinatablica"/>
    <w:uiPriority w:val="59"/>
    <w:rsid w:val="00E239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vijetlosjenanje-Isticanje1">
    <w:name w:val="Light Shading Accent 1"/>
    <w:basedOn w:val="Obinatablica"/>
    <w:uiPriority w:val="60"/>
    <w:rsid w:val="005D146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Tablicaslika">
    <w:name w:val="table of figures"/>
    <w:basedOn w:val="Normal"/>
    <w:next w:val="Normal"/>
    <w:autoRedefine/>
    <w:uiPriority w:val="99"/>
    <w:unhideWhenUsed/>
    <w:rsid w:val="009762C8"/>
    <w:pPr>
      <w:tabs>
        <w:tab w:val="left" w:pos="851"/>
        <w:tab w:val="right" w:pos="8222"/>
      </w:tabs>
      <w:spacing w:after="0"/>
      <w:jc w:val="left"/>
    </w:pPr>
    <w:rPr>
      <w:bCs/>
      <w:sz w:val="20"/>
      <w:szCs w:val="20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5D146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D146B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D146B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D146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D146B"/>
    <w:rPr>
      <w:b/>
      <w:bCs/>
      <w:sz w:val="20"/>
      <w:szCs w:val="20"/>
    </w:rPr>
  </w:style>
  <w:style w:type="paragraph" w:styleId="Sadraj1">
    <w:name w:val="toc 1"/>
    <w:basedOn w:val="Normal"/>
    <w:next w:val="Normal"/>
    <w:autoRedefine/>
    <w:uiPriority w:val="39"/>
    <w:unhideWhenUsed/>
    <w:rsid w:val="00CC625A"/>
    <w:pPr>
      <w:spacing w:before="360" w:after="360"/>
    </w:pPr>
    <w:rPr>
      <w:b/>
      <w:bCs/>
      <w:caps/>
      <w:u w:val="single"/>
    </w:rPr>
  </w:style>
  <w:style w:type="paragraph" w:styleId="Sadraj2">
    <w:name w:val="toc 2"/>
    <w:basedOn w:val="Normal"/>
    <w:next w:val="Normal"/>
    <w:autoRedefine/>
    <w:uiPriority w:val="39"/>
    <w:unhideWhenUsed/>
    <w:rsid w:val="00CC625A"/>
    <w:pPr>
      <w:spacing w:after="0"/>
    </w:pPr>
    <w:rPr>
      <w:b/>
      <w:bCs/>
      <w:smallCaps/>
    </w:rPr>
  </w:style>
  <w:style w:type="paragraph" w:styleId="Sadraj3">
    <w:name w:val="toc 3"/>
    <w:basedOn w:val="Normal"/>
    <w:next w:val="Normal"/>
    <w:autoRedefine/>
    <w:uiPriority w:val="39"/>
    <w:unhideWhenUsed/>
    <w:rsid w:val="00CC625A"/>
    <w:pPr>
      <w:spacing w:after="0"/>
    </w:pPr>
    <w:rPr>
      <w:smallCaps/>
    </w:rPr>
  </w:style>
  <w:style w:type="paragraph" w:styleId="Sadraj4">
    <w:name w:val="toc 4"/>
    <w:basedOn w:val="Normal"/>
    <w:next w:val="Normal"/>
    <w:autoRedefine/>
    <w:uiPriority w:val="39"/>
    <w:unhideWhenUsed/>
    <w:rsid w:val="00CC625A"/>
    <w:pPr>
      <w:spacing w:after="0"/>
    </w:pPr>
  </w:style>
  <w:style w:type="paragraph" w:styleId="Sadraj5">
    <w:name w:val="toc 5"/>
    <w:basedOn w:val="Normal"/>
    <w:next w:val="Normal"/>
    <w:autoRedefine/>
    <w:uiPriority w:val="39"/>
    <w:unhideWhenUsed/>
    <w:rsid w:val="00CC625A"/>
    <w:pPr>
      <w:spacing w:after="0"/>
    </w:pPr>
  </w:style>
  <w:style w:type="paragraph" w:styleId="Sadraj6">
    <w:name w:val="toc 6"/>
    <w:basedOn w:val="Normal"/>
    <w:next w:val="Normal"/>
    <w:autoRedefine/>
    <w:uiPriority w:val="39"/>
    <w:unhideWhenUsed/>
    <w:rsid w:val="00CC625A"/>
    <w:pPr>
      <w:spacing w:after="0"/>
    </w:pPr>
  </w:style>
  <w:style w:type="paragraph" w:styleId="Sadraj7">
    <w:name w:val="toc 7"/>
    <w:basedOn w:val="Normal"/>
    <w:next w:val="Normal"/>
    <w:autoRedefine/>
    <w:uiPriority w:val="39"/>
    <w:unhideWhenUsed/>
    <w:rsid w:val="00CC625A"/>
    <w:pPr>
      <w:spacing w:after="0"/>
    </w:pPr>
  </w:style>
  <w:style w:type="paragraph" w:styleId="Sadraj8">
    <w:name w:val="toc 8"/>
    <w:basedOn w:val="Normal"/>
    <w:next w:val="Normal"/>
    <w:autoRedefine/>
    <w:uiPriority w:val="39"/>
    <w:unhideWhenUsed/>
    <w:rsid w:val="00CC625A"/>
    <w:pPr>
      <w:spacing w:after="0"/>
    </w:pPr>
  </w:style>
  <w:style w:type="paragraph" w:styleId="Sadraj9">
    <w:name w:val="toc 9"/>
    <w:basedOn w:val="Normal"/>
    <w:next w:val="Normal"/>
    <w:autoRedefine/>
    <w:uiPriority w:val="39"/>
    <w:unhideWhenUsed/>
    <w:rsid w:val="00CC625A"/>
    <w:pPr>
      <w:spacing w:after="0"/>
    </w:pPr>
  </w:style>
  <w:style w:type="paragraph" w:styleId="Tijeloteksta">
    <w:name w:val="Body Text"/>
    <w:basedOn w:val="Normal"/>
    <w:link w:val="TijelotekstaChar"/>
    <w:semiHidden/>
    <w:unhideWhenUsed/>
    <w:rsid w:val="00E23981"/>
    <w:pPr>
      <w:spacing w:after="120"/>
    </w:pPr>
  </w:style>
  <w:style w:type="character" w:customStyle="1" w:styleId="TijelotekstaChar">
    <w:name w:val="Tijelo teksta Char"/>
    <w:basedOn w:val="Zadanifontodlomka"/>
    <w:link w:val="Tijeloteksta"/>
    <w:semiHidden/>
    <w:rsid w:val="00E23981"/>
    <w:rPr>
      <w:rFonts w:ascii="Adviso OTF Std" w:eastAsia="Times New Roman" w:hAnsi="Adviso OTF Std" w:cs="Times New Roman"/>
      <w:sz w:val="24"/>
      <w:szCs w:val="24"/>
    </w:rPr>
  </w:style>
  <w:style w:type="paragraph" w:styleId="Tijeloteksta-prvauvlaka">
    <w:name w:val="Body Text First Indent"/>
    <w:basedOn w:val="Tijeloteksta"/>
    <w:link w:val="Tijeloteksta-prvauvlakaChar"/>
    <w:autoRedefine/>
    <w:rsid w:val="00777B54"/>
    <w:pPr>
      <w:spacing w:after="0"/>
      <w:ind w:firstLine="360"/>
    </w:pPr>
  </w:style>
  <w:style w:type="character" w:customStyle="1" w:styleId="Tijeloteksta-prvauvlakaChar">
    <w:name w:val="Tijelo teksta - prva uvlaka Char"/>
    <w:basedOn w:val="TijelotekstaChar"/>
    <w:link w:val="Tijeloteksta-prvauvlaka"/>
    <w:rsid w:val="00777B54"/>
    <w:rPr>
      <w:rFonts w:ascii="Arial" w:eastAsia="Times New Roman" w:hAnsi="Arial" w:cs="Arial"/>
      <w:color w:val="000000" w:themeColor="text1"/>
      <w:sz w:val="24"/>
      <w:szCs w:val="24"/>
    </w:rPr>
  </w:style>
  <w:style w:type="character" w:styleId="Naslovknjige">
    <w:name w:val="Book Title"/>
    <w:basedOn w:val="Zadanifontodlomka"/>
    <w:rsid w:val="00777B54"/>
    <w:rPr>
      <w:rFonts w:ascii="Arial" w:hAnsi="Arial"/>
      <w:b/>
      <w:bCs/>
      <w:i/>
      <w:iCs/>
      <w:spacing w:val="5"/>
    </w:rPr>
  </w:style>
  <w:style w:type="paragraph" w:customStyle="1" w:styleId="Bulletlist">
    <w:name w:val="Bullet list"/>
    <w:basedOn w:val="Odlomakpopisa"/>
    <w:autoRedefine/>
    <w:rsid w:val="00777B54"/>
    <w:pPr>
      <w:numPr>
        <w:numId w:val="0"/>
      </w:numPr>
      <w:spacing w:after="320" w:line="288" w:lineRule="auto"/>
    </w:pPr>
  </w:style>
  <w:style w:type="paragraph" w:styleId="Datum">
    <w:name w:val="Date"/>
    <w:basedOn w:val="Normal"/>
    <w:next w:val="Normal"/>
    <w:link w:val="DatumChar"/>
    <w:autoRedefine/>
    <w:rsid w:val="00AE152B"/>
    <w:pPr>
      <w:jc w:val="center"/>
    </w:pPr>
  </w:style>
  <w:style w:type="character" w:customStyle="1" w:styleId="DatumChar">
    <w:name w:val="Datum Char"/>
    <w:basedOn w:val="Zadanifontodlomka"/>
    <w:link w:val="Datum"/>
    <w:rsid w:val="00AE152B"/>
    <w:rPr>
      <w:rFonts w:ascii="Arial" w:eastAsia="Times New Roman" w:hAnsi="Arial" w:cs="Arial"/>
      <w:color w:val="000000" w:themeColor="text1"/>
      <w:szCs w:val="24"/>
    </w:rPr>
  </w:style>
  <w:style w:type="table" w:customStyle="1" w:styleId="DLSLIGHT2015">
    <w:name w:val="DLS LIGHT 2015"/>
    <w:basedOn w:val="Obinatablica"/>
    <w:uiPriority w:val="99"/>
    <w:rsid w:val="00E23981"/>
    <w:pPr>
      <w:spacing w:after="0" w:line="240" w:lineRule="auto"/>
      <w:jc w:val="center"/>
    </w:pPr>
    <w:rPr>
      <w:rFonts w:ascii="Adviso OTF Std" w:eastAsia="Times New Roman" w:hAnsi="Adviso OTF Std" w:cs="Times New Roman"/>
      <w:color w:val="000000" w:themeColor="text1"/>
      <w:sz w:val="24"/>
      <w:szCs w:val="24"/>
      <w:lang w:eastAsia="hr-HR"/>
    </w:rPr>
    <w:tblPr>
      <w:tblStyleRowBandSize w:val="1"/>
      <w:jc w:val="center"/>
      <w:tblBorders>
        <w:top w:val="single" w:sz="2" w:space="0" w:color="6EAA42"/>
        <w:bottom w:val="single" w:sz="2" w:space="0" w:color="6EAA42"/>
        <w:insideH w:val="single" w:sz="2" w:space="0" w:color="6EAA42"/>
      </w:tblBorders>
    </w:tblPr>
    <w:trPr>
      <w:jc w:val="center"/>
    </w:trPr>
    <w:tcPr>
      <w:shd w:val="clear" w:color="auto" w:fill="FFFFFF" w:themeFill="background1"/>
      <w:vAlign w:val="center"/>
    </w:tcPr>
    <w:tblStylePr w:type="firstRow">
      <w:rPr>
        <w:b/>
      </w:rPr>
      <w:tblPr/>
      <w:tcPr>
        <w:shd w:val="clear" w:color="auto" w:fill="FFFFFF" w:themeFill="background1"/>
      </w:tcPr>
    </w:tblStylePr>
    <w:tblStylePr w:type="band1Horz">
      <w:pPr>
        <w:jc w:val="center"/>
      </w:pPr>
      <w:rPr>
        <w:b w:val="0"/>
      </w:rPr>
      <w:tblPr/>
      <w:tcPr>
        <w:shd w:val="clear" w:color="auto" w:fill="DAEBCD"/>
      </w:tcPr>
    </w:tblStylePr>
    <w:tblStylePr w:type="band2Horz">
      <w:rPr>
        <w:b w:val="0"/>
      </w:rPr>
      <w:tblPr/>
      <w:tcPr>
        <w:shd w:val="clear" w:color="auto" w:fill="FFFFFF" w:themeFill="background1"/>
      </w:tcPr>
    </w:tblStylePr>
  </w:style>
  <w:style w:type="character" w:styleId="Istaknuto">
    <w:name w:val="Emphasis"/>
    <w:basedOn w:val="Zadanifontodlomka"/>
    <w:qFormat/>
    <w:rsid w:val="00777B54"/>
    <w:rPr>
      <w:rFonts w:ascii="Arial" w:hAnsi="Arial"/>
      <w:i/>
      <w:iCs/>
    </w:rPr>
  </w:style>
  <w:style w:type="character" w:styleId="SlijeenaHiperveza">
    <w:name w:val="FollowedHyperlink"/>
    <w:basedOn w:val="Zadanifontodlomka"/>
    <w:rsid w:val="00777B54"/>
    <w:rPr>
      <w:rFonts w:ascii="Arial" w:hAnsi="Arial"/>
      <w:color w:val="800080" w:themeColor="followedHyperlink"/>
      <w:u w:val="single"/>
    </w:rPr>
  </w:style>
  <w:style w:type="table" w:customStyle="1" w:styleId="GridTable2-Accent31">
    <w:name w:val="Grid Table 2 - Accent 31"/>
    <w:basedOn w:val="Obinatablica"/>
    <w:uiPriority w:val="47"/>
    <w:rsid w:val="00E239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customStyle="1" w:styleId="Naslov4Char">
    <w:name w:val="Naslov 4 Char"/>
    <w:basedOn w:val="Zadanifontodlomka"/>
    <w:link w:val="Naslov4"/>
    <w:rsid w:val="00777B54"/>
    <w:rPr>
      <w:rFonts w:ascii="Arial" w:eastAsiaTheme="majorEastAsia" w:hAnsi="Arial" w:cstheme="majorBidi"/>
      <w:i/>
      <w:iCs/>
      <w:color w:val="54883D"/>
      <w:szCs w:val="24"/>
    </w:rPr>
  </w:style>
  <w:style w:type="character" w:customStyle="1" w:styleId="Naslov5Char">
    <w:name w:val="Naslov 5 Char"/>
    <w:basedOn w:val="Zadanifontodlomka"/>
    <w:link w:val="Naslov5"/>
    <w:rsid w:val="00E23981"/>
    <w:rPr>
      <w:rFonts w:ascii="Arial" w:eastAsiaTheme="majorEastAsia" w:hAnsi="Arial" w:cstheme="majorBidi"/>
      <w:color w:val="54883D"/>
      <w:szCs w:val="24"/>
    </w:rPr>
  </w:style>
  <w:style w:type="character" w:customStyle="1" w:styleId="Naslov6Char">
    <w:name w:val="Naslov 6 Char"/>
    <w:basedOn w:val="Zadanifontodlomka"/>
    <w:link w:val="Naslov6"/>
    <w:rsid w:val="00E23981"/>
    <w:rPr>
      <w:rFonts w:ascii="Arial" w:eastAsiaTheme="majorEastAsia" w:hAnsi="Arial" w:cstheme="majorBidi"/>
      <w:color w:val="54883D"/>
      <w:szCs w:val="24"/>
    </w:rPr>
  </w:style>
  <w:style w:type="character" w:customStyle="1" w:styleId="Naslov7Char">
    <w:name w:val="Naslov 7 Char"/>
    <w:basedOn w:val="Zadanifontodlomka"/>
    <w:link w:val="Naslov7"/>
    <w:rsid w:val="00E23981"/>
    <w:rPr>
      <w:rFonts w:ascii="Arial" w:eastAsiaTheme="majorEastAsia" w:hAnsi="Arial" w:cstheme="majorBidi"/>
      <w:i/>
      <w:iCs/>
      <w:color w:val="54883D"/>
      <w:szCs w:val="24"/>
    </w:rPr>
  </w:style>
  <w:style w:type="character" w:styleId="Jakoisticanje">
    <w:name w:val="Intense Emphasis"/>
    <w:basedOn w:val="Zadanifontodlomka"/>
    <w:qFormat/>
    <w:rsid w:val="00777B54"/>
    <w:rPr>
      <w:rFonts w:ascii="Arial" w:hAnsi="Arial"/>
      <w:i/>
      <w:iCs/>
      <w:color w:val="6EAA42"/>
    </w:rPr>
  </w:style>
  <w:style w:type="character" w:styleId="Istaknutareferenca">
    <w:name w:val="Intense Reference"/>
    <w:basedOn w:val="Zadanifontodlomka"/>
    <w:rsid w:val="00777B54"/>
    <w:rPr>
      <w:rFonts w:ascii="Arial" w:hAnsi="Arial"/>
      <w:b/>
      <w:bCs/>
      <w:smallCaps/>
      <w:color w:val="6EAA42"/>
      <w:spacing w:val="5"/>
    </w:rPr>
  </w:style>
  <w:style w:type="table" w:customStyle="1" w:styleId="LightGrid-Accent12">
    <w:name w:val="Light Grid - Accent 12"/>
    <w:basedOn w:val="Obinatablica"/>
    <w:rsid w:val="00E239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Popis4">
    <w:name w:val="List 4"/>
    <w:basedOn w:val="Normal"/>
    <w:autoRedefine/>
    <w:rsid w:val="00E23981"/>
    <w:pPr>
      <w:ind w:left="1132" w:hanging="283"/>
      <w:contextualSpacing/>
    </w:pPr>
  </w:style>
  <w:style w:type="paragraph" w:styleId="Popis5">
    <w:name w:val="List 5"/>
    <w:basedOn w:val="Normal"/>
    <w:autoRedefine/>
    <w:rsid w:val="00E23981"/>
    <w:pPr>
      <w:contextualSpacing/>
      <w:jc w:val="center"/>
    </w:pPr>
  </w:style>
  <w:style w:type="paragraph" w:styleId="Brojevi">
    <w:name w:val="List Number"/>
    <w:basedOn w:val="Normal"/>
    <w:autoRedefine/>
    <w:rsid w:val="00E23981"/>
    <w:pPr>
      <w:numPr>
        <w:numId w:val="1"/>
      </w:numPr>
      <w:contextualSpacing/>
    </w:pPr>
    <w:rPr>
      <w:b/>
      <w:i/>
      <w:sz w:val="28"/>
      <w:u w:val="single"/>
    </w:rPr>
  </w:style>
  <w:style w:type="table" w:customStyle="1" w:styleId="ListTable2-Accent31">
    <w:name w:val="List Table 2 - Accent 31"/>
    <w:aliases w:val="DLS LIGHT"/>
    <w:basedOn w:val="Obinatablica"/>
    <w:uiPriority w:val="47"/>
    <w:rsid w:val="00E239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pPr>
        <w:jc w:val="left"/>
      </w:pPr>
      <w:tblPr/>
      <w:tcPr>
        <w:shd w:val="clear" w:color="auto" w:fill="DAEBCD"/>
        <w:vAlign w:val="center"/>
      </w:tcPr>
    </w:tblStylePr>
  </w:style>
  <w:style w:type="table" w:customStyle="1" w:styleId="MediumShading1-Accent11">
    <w:name w:val="Medium Shading 1 - Accent 11"/>
    <w:basedOn w:val="Obinatablica"/>
    <w:rsid w:val="00E239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ezproreda">
    <w:name w:val="No Spacing"/>
    <w:link w:val="BezproredaChar"/>
    <w:autoRedefine/>
    <w:uiPriority w:val="1"/>
    <w:qFormat/>
    <w:rsid w:val="00777B54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Naslov1111">
    <w:name w:val="Naslov 1111"/>
    <w:basedOn w:val="Normal"/>
    <w:autoRedefine/>
    <w:qFormat/>
    <w:rsid w:val="00922EA8"/>
    <w:rPr>
      <w:rFonts w:cs="Tahoma"/>
      <w:b/>
      <w:color w:val="54883D"/>
      <w:sz w:val="32"/>
    </w:rPr>
  </w:style>
  <w:style w:type="character" w:styleId="Brojstranice">
    <w:name w:val="page number"/>
    <w:basedOn w:val="Zadanifontodlomka"/>
    <w:rsid w:val="00777B54"/>
    <w:rPr>
      <w:rFonts w:ascii="Arial" w:hAnsi="Arial"/>
    </w:rPr>
  </w:style>
  <w:style w:type="character" w:styleId="Tekstrezerviranogmjesta">
    <w:name w:val="Placeholder Text"/>
    <w:basedOn w:val="Zadanifontodlomka"/>
    <w:rsid w:val="001F1D2A"/>
    <w:rPr>
      <w:rFonts w:ascii="Arial" w:hAnsi="Arial"/>
      <w:color w:val="808080"/>
    </w:rPr>
  </w:style>
  <w:style w:type="table" w:customStyle="1" w:styleId="PlainTable41">
    <w:name w:val="Plain Table 41"/>
    <w:basedOn w:val="Obinatablica"/>
    <w:uiPriority w:val="44"/>
    <w:rsid w:val="00E239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itat">
    <w:name w:val="Quote"/>
    <w:basedOn w:val="Normal"/>
    <w:next w:val="Normal"/>
    <w:link w:val="CitatChar"/>
    <w:autoRedefine/>
    <w:rsid w:val="00E2398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rsid w:val="00E23981"/>
    <w:rPr>
      <w:rFonts w:ascii="Adviso OTF Std" w:eastAsia="Times New Roman" w:hAnsi="Adviso OTF Std" w:cs="Times New Roman"/>
      <w:i/>
      <w:iCs/>
      <w:color w:val="404040" w:themeColor="text1" w:themeTint="BF"/>
      <w:sz w:val="24"/>
      <w:szCs w:val="24"/>
    </w:rPr>
  </w:style>
  <w:style w:type="paragraph" w:customStyle="1" w:styleId="sadraopisaBOLD">
    <w:name w:val="sadrža opisa BOLD"/>
    <w:basedOn w:val="Normal"/>
    <w:autoRedefine/>
    <w:qFormat/>
    <w:rsid w:val="00203619"/>
    <w:rPr>
      <w:sz w:val="40"/>
      <w:szCs w:val="40"/>
    </w:rPr>
  </w:style>
  <w:style w:type="paragraph" w:customStyle="1" w:styleId="sadrajopisa">
    <w:name w:val="sadržaj opisa"/>
    <w:basedOn w:val="sadraopisaBOLD"/>
    <w:autoRedefine/>
    <w:qFormat/>
    <w:rsid w:val="00E23981"/>
    <w:rPr>
      <w:sz w:val="28"/>
    </w:rPr>
  </w:style>
  <w:style w:type="paragraph" w:styleId="Pozdrav">
    <w:name w:val="Salutation"/>
    <w:basedOn w:val="Normal"/>
    <w:next w:val="Normal"/>
    <w:link w:val="PozdravChar"/>
    <w:autoRedefine/>
    <w:rsid w:val="00E23981"/>
    <w:rPr>
      <w:sz w:val="28"/>
    </w:rPr>
  </w:style>
  <w:style w:type="character" w:customStyle="1" w:styleId="PozdravChar">
    <w:name w:val="Pozdrav Char"/>
    <w:basedOn w:val="Zadanifontodlomka"/>
    <w:link w:val="Pozdrav"/>
    <w:rsid w:val="00E23981"/>
    <w:rPr>
      <w:rFonts w:ascii="Adviso OTF Std" w:eastAsia="Times New Roman" w:hAnsi="Adviso OTF Std" w:cs="Times New Roman"/>
      <w:sz w:val="28"/>
      <w:szCs w:val="24"/>
    </w:rPr>
  </w:style>
  <w:style w:type="paragraph" w:styleId="Podnaslov">
    <w:name w:val="Subtitle"/>
    <w:basedOn w:val="Normal"/>
    <w:next w:val="Normal"/>
    <w:link w:val="PodnaslovChar"/>
    <w:autoRedefine/>
    <w:rsid w:val="00E23981"/>
    <w:pPr>
      <w:numPr>
        <w:ilvl w:val="1"/>
      </w:numPr>
    </w:pPr>
    <w:rPr>
      <w:rFonts w:eastAsiaTheme="minorEastAsia" w:cstheme="minorBidi"/>
      <w:color w:val="5A5A5A" w:themeColor="text1" w:themeTint="A5"/>
      <w:spacing w:val="15"/>
      <w:szCs w:val="22"/>
    </w:rPr>
  </w:style>
  <w:style w:type="character" w:customStyle="1" w:styleId="PodnaslovChar">
    <w:name w:val="Podnaslov Char"/>
    <w:basedOn w:val="Zadanifontodlomka"/>
    <w:link w:val="Podnaslov"/>
    <w:rsid w:val="00E23981"/>
    <w:rPr>
      <w:rFonts w:ascii="Adviso OTF Std" w:eastAsiaTheme="minorEastAsia" w:hAnsi="Adviso OTF Std"/>
      <w:color w:val="5A5A5A" w:themeColor="text1" w:themeTint="A5"/>
      <w:spacing w:val="15"/>
    </w:rPr>
  </w:style>
  <w:style w:type="character" w:styleId="Neupadljivoisticanje">
    <w:name w:val="Subtle Emphasis"/>
    <w:basedOn w:val="Zadanifontodlomka"/>
    <w:rsid w:val="001F1D2A"/>
    <w:rPr>
      <w:rFonts w:ascii="Arial" w:hAnsi="Arial"/>
      <w:i/>
      <w:iCs/>
      <w:color w:val="404040" w:themeColor="text1" w:themeTint="BF"/>
    </w:rPr>
  </w:style>
  <w:style w:type="character" w:styleId="Neupadljivareferenca">
    <w:name w:val="Subtle Reference"/>
    <w:basedOn w:val="Zadanifontodlomka"/>
    <w:uiPriority w:val="31"/>
    <w:qFormat/>
    <w:rsid w:val="001F1D2A"/>
    <w:rPr>
      <w:rFonts w:ascii="Arial" w:hAnsi="Arial"/>
      <w:smallCaps/>
      <w:color w:val="5A5A5A" w:themeColor="text1" w:themeTint="A5"/>
    </w:rPr>
  </w:style>
  <w:style w:type="paragraph" w:styleId="Naslov">
    <w:name w:val="Title"/>
    <w:basedOn w:val="Normal"/>
    <w:next w:val="Normal"/>
    <w:link w:val="NaslovChar"/>
    <w:autoRedefine/>
    <w:rsid w:val="00E23981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rsid w:val="00E23981"/>
    <w:rPr>
      <w:rFonts w:ascii="Adviso OTF Std" w:eastAsiaTheme="majorEastAsia" w:hAnsi="Adviso OTF Std" w:cstheme="majorBidi"/>
      <w:spacing w:val="-10"/>
      <w:kern w:val="28"/>
      <w:sz w:val="56"/>
      <w:szCs w:val="56"/>
    </w:rPr>
  </w:style>
  <w:style w:type="character" w:customStyle="1" w:styleId="Naslov8Char">
    <w:name w:val="Naslov 8 Char"/>
    <w:basedOn w:val="Zadanifontodlomka"/>
    <w:link w:val="Naslov8"/>
    <w:uiPriority w:val="9"/>
    <w:rsid w:val="00C578E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slov9Char">
    <w:name w:val="Naslov 9 Char"/>
    <w:basedOn w:val="Zadanifontodlomka"/>
    <w:link w:val="Naslov9"/>
    <w:uiPriority w:val="9"/>
    <w:rsid w:val="00C578E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leGridLight1">
    <w:name w:val="Table Grid Light1"/>
    <w:basedOn w:val="Obinatablica"/>
    <w:uiPriority w:val="40"/>
    <w:rsid w:val="00EC196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fusnote">
    <w:name w:val="footnote text"/>
    <w:aliases w:val=" Char,Char"/>
    <w:basedOn w:val="Normal"/>
    <w:link w:val="TekstfusnoteChar"/>
    <w:unhideWhenUsed/>
    <w:rsid w:val="00FE73E7"/>
    <w:pPr>
      <w:spacing w:before="0" w:after="0" w:line="240" w:lineRule="auto"/>
    </w:pPr>
    <w:rPr>
      <w:sz w:val="20"/>
      <w:szCs w:val="20"/>
    </w:rPr>
  </w:style>
  <w:style w:type="character" w:customStyle="1" w:styleId="TekstfusnoteChar">
    <w:name w:val="Tekst fusnote Char"/>
    <w:aliases w:val=" Char Char,Char Char"/>
    <w:basedOn w:val="Zadanifontodlomka"/>
    <w:link w:val="Tekstfusnote"/>
    <w:rsid w:val="00FE73E7"/>
    <w:rPr>
      <w:rFonts w:ascii="Adviso OTF Std" w:eastAsia="Times New Roman" w:hAnsi="Adviso OTF Std" w:cs="Arial"/>
      <w:color w:val="000000" w:themeColor="text1"/>
      <w:sz w:val="20"/>
      <w:szCs w:val="20"/>
    </w:rPr>
  </w:style>
  <w:style w:type="character" w:styleId="Referencafusnote">
    <w:name w:val="footnote reference"/>
    <w:basedOn w:val="Zadanifontodlomka"/>
    <w:unhideWhenUsed/>
    <w:rsid w:val="00FE73E7"/>
    <w:rPr>
      <w:vertAlign w:val="superscript"/>
    </w:rPr>
  </w:style>
  <w:style w:type="paragraph" w:customStyle="1" w:styleId="FootnoteDLS">
    <w:name w:val="Footnote DLS"/>
    <w:basedOn w:val="Tekstfusnote"/>
    <w:autoRedefine/>
    <w:qFormat/>
    <w:rsid w:val="00777B54"/>
    <w:rPr>
      <w:sz w:val="18"/>
    </w:rPr>
  </w:style>
  <w:style w:type="table" w:styleId="Svijetlatablicareetke1">
    <w:name w:val="Grid Table 1 Light"/>
    <w:basedOn w:val="Obinatablica"/>
    <w:uiPriority w:val="46"/>
    <w:rsid w:val="000851F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dlomak">
    <w:name w:val="Odlomak"/>
    <w:basedOn w:val="Normal"/>
    <w:rsid w:val="00BB2E23"/>
    <w:pPr>
      <w:shd w:val="clear" w:color="auto" w:fill="FFFFFF"/>
      <w:suppressAutoHyphens/>
      <w:autoSpaceDN w:val="0"/>
      <w:spacing w:before="0" w:after="0" w:line="360" w:lineRule="auto"/>
      <w:ind w:left="5" w:right="72" w:firstLine="703"/>
      <w:textAlignment w:val="baseline"/>
    </w:pPr>
    <w:rPr>
      <w:rFonts w:eastAsia="Calibri" w:cs="Times New Roman"/>
      <w:color w:val="auto"/>
      <w:sz w:val="24"/>
      <w:lang w:eastAsia="hr-HR"/>
    </w:rPr>
  </w:style>
  <w:style w:type="paragraph" w:styleId="Tijeloteksta2">
    <w:name w:val="Body Text 2"/>
    <w:basedOn w:val="Normal"/>
    <w:link w:val="Tijeloteksta2Char"/>
    <w:uiPriority w:val="99"/>
    <w:unhideWhenUsed/>
    <w:rsid w:val="004464CA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4464CA"/>
    <w:rPr>
      <w:rFonts w:ascii="Arial" w:eastAsia="Times New Roman" w:hAnsi="Arial" w:cs="Arial"/>
      <w:color w:val="000000" w:themeColor="text1"/>
      <w:szCs w:val="24"/>
    </w:rPr>
  </w:style>
  <w:style w:type="paragraph" w:customStyle="1" w:styleId="Default">
    <w:name w:val="Default"/>
    <w:rsid w:val="00894B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andardWeb">
    <w:name w:val="Normal (Web)"/>
    <w:basedOn w:val="Normal"/>
    <w:uiPriority w:val="99"/>
    <w:unhideWhenUsed/>
    <w:rsid w:val="006551AA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color w:val="auto"/>
      <w:sz w:val="24"/>
      <w:lang w:eastAsia="hr-HR"/>
    </w:rPr>
  </w:style>
  <w:style w:type="character" w:customStyle="1" w:styleId="apple-converted-space">
    <w:name w:val="apple-converted-space"/>
    <w:basedOn w:val="Zadanifontodlomka"/>
    <w:rsid w:val="006551AA"/>
  </w:style>
  <w:style w:type="numbering" w:customStyle="1" w:styleId="WWOutlineListStyle1">
    <w:name w:val="WW_OutlineListStyle_1"/>
    <w:basedOn w:val="Bezpopisa"/>
    <w:rsid w:val="00396F1E"/>
    <w:pPr>
      <w:numPr>
        <w:numId w:val="3"/>
      </w:numPr>
    </w:p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553AFA"/>
    <w:rPr>
      <w:color w:val="808080"/>
      <w:shd w:val="clear" w:color="auto" w:fill="E6E6E6"/>
    </w:rPr>
  </w:style>
  <w:style w:type="table" w:styleId="Obinatablica1">
    <w:name w:val="Plain Table 1"/>
    <w:basedOn w:val="Obinatablica"/>
    <w:uiPriority w:val="41"/>
    <w:rsid w:val="000E02F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OdlomakpopisaChar">
    <w:name w:val="Odlomak popisa Char"/>
    <w:link w:val="Odlomakpopisa"/>
    <w:uiPriority w:val="34"/>
    <w:locked/>
    <w:rsid w:val="00FB3BA0"/>
    <w:rPr>
      <w:rFonts w:ascii="Arial" w:hAnsi="Arial" w:cs="Arial"/>
      <w:color w:val="000000" w:themeColor="text1"/>
      <w:lang w:eastAsia="hr-HR"/>
    </w:rPr>
  </w:style>
  <w:style w:type="table" w:styleId="ivopisnatablicareetke6-isticanje3">
    <w:name w:val="Grid Table 6 Colorful Accent 3"/>
    <w:basedOn w:val="Obinatablica"/>
    <w:uiPriority w:val="51"/>
    <w:rsid w:val="0042797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customStyle="1" w:styleId="BezproredaChar">
    <w:name w:val="Bez proreda Char"/>
    <w:link w:val="Bezproreda"/>
    <w:uiPriority w:val="1"/>
    <w:locked/>
    <w:rsid w:val="003C2252"/>
    <w:rPr>
      <w:rFonts w:ascii="Arial" w:eastAsia="Times New Roman" w:hAnsi="Arial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6B4325"/>
    <w:pPr>
      <w:widowControl w:val="0"/>
      <w:spacing w:before="0" w:after="0" w:line="240" w:lineRule="auto"/>
      <w:jc w:val="left"/>
    </w:pPr>
    <w:rPr>
      <w:rFonts w:asciiTheme="minorHAnsi" w:eastAsiaTheme="minorHAnsi" w:hAnsiTheme="minorHAnsi" w:cstheme="minorBidi"/>
      <w:color w:val="auto"/>
      <w:szCs w:val="22"/>
      <w:lang w:val="en-US"/>
    </w:rPr>
  </w:style>
  <w:style w:type="paragraph" w:customStyle="1" w:styleId="OdlomakChar">
    <w:name w:val="Odlomak Char"/>
    <w:basedOn w:val="Normal"/>
    <w:rsid w:val="00A80364"/>
    <w:pPr>
      <w:shd w:val="clear" w:color="auto" w:fill="FFFFFF"/>
      <w:suppressAutoHyphens/>
      <w:autoSpaceDN w:val="0"/>
      <w:spacing w:before="0" w:after="0" w:line="360" w:lineRule="auto"/>
      <w:ind w:left="5" w:right="72" w:firstLine="703"/>
      <w:textAlignment w:val="baseline"/>
    </w:pPr>
    <w:rPr>
      <w:rFonts w:eastAsia="Calibri" w:cs="Times New Roman"/>
      <w:color w:val="auto"/>
      <w:sz w:val="24"/>
      <w:lang w:eastAsia="hr-HR"/>
    </w:rPr>
  </w:style>
  <w:style w:type="paragraph" w:customStyle="1" w:styleId="ColorfulList-Accent11">
    <w:name w:val="Colorful List - Accent 11"/>
    <w:basedOn w:val="Normal"/>
    <w:rsid w:val="00A80364"/>
    <w:pPr>
      <w:suppressAutoHyphens/>
      <w:autoSpaceDN w:val="0"/>
      <w:spacing w:before="0" w:after="0" w:line="360" w:lineRule="auto"/>
      <w:ind w:left="720"/>
      <w:textAlignment w:val="baseline"/>
    </w:pPr>
    <w:rPr>
      <w:rFonts w:ascii="Times New Roman" w:eastAsia="Calibri" w:hAnsi="Times New Roman" w:cs="Times New Roman"/>
      <w:color w:val="auto"/>
      <w:sz w:val="24"/>
      <w:lang w:eastAsia="hr-HR"/>
    </w:rPr>
  </w:style>
  <w:style w:type="table" w:styleId="Tablicareetke4-isticanje3">
    <w:name w:val="Grid Table 4 Accent 3"/>
    <w:basedOn w:val="Obinatablica"/>
    <w:uiPriority w:val="49"/>
    <w:rsid w:val="00A80364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icareetke4-isticanje6">
    <w:name w:val="Grid Table 4 Accent 6"/>
    <w:basedOn w:val="Obinatablica"/>
    <w:uiPriority w:val="49"/>
    <w:rsid w:val="00A80364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ivopisnatablica7-isticanje3">
    <w:name w:val="List Table 7 Colorful Accent 3"/>
    <w:basedOn w:val="Obinatablica"/>
    <w:uiPriority w:val="52"/>
    <w:rsid w:val="00C2744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icapopisa4-isticanje3">
    <w:name w:val="List Table 4 Accent 3"/>
    <w:basedOn w:val="Obinatablica"/>
    <w:uiPriority w:val="49"/>
    <w:rsid w:val="00470C48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ivopisnatablicapopisa6-isticanje3">
    <w:name w:val="List Table 6 Colorful Accent 3"/>
    <w:basedOn w:val="Obinatablica"/>
    <w:uiPriority w:val="51"/>
    <w:rsid w:val="00470C48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vijetlatablicapopisa1-isticanje3">
    <w:name w:val="List Table 1 Light Accent 3"/>
    <w:basedOn w:val="Obinatablica"/>
    <w:uiPriority w:val="46"/>
    <w:rsid w:val="0040079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icareetke2-isticanje3">
    <w:name w:val="Grid Table 2 Accent 3"/>
    <w:basedOn w:val="Obinatablica"/>
    <w:uiPriority w:val="47"/>
    <w:rsid w:val="00D57DB7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ivopisnatablicareetke6-isticanje31">
    <w:name w:val="Živopisna tablica rešetke 6 - isticanje 31"/>
    <w:basedOn w:val="Obinatablica"/>
    <w:next w:val="ivopisnatablicareetke6-isticanje3"/>
    <w:uiPriority w:val="51"/>
    <w:rsid w:val="00180C90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">
    <w:name w:val="Živopisna tablica rešetke 6 - isticanje 32"/>
    <w:basedOn w:val="Obinatablica"/>
    <w:next w:val="ivopisnatablicareetke6-isticanje3"/>
    <w:uiPriority w:val="51"/>
    <w:rsid w:val="00E26261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styleId="Srednjareetka3-Isticanje4">
    <w:name w:val="Medium Grid 3 Accent 4"/>
    <w:basedOn w:val="Obinatablica"/>
    <w:uiPriority w:val="69"/>
    <w:rsid w:val="002309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Tablicareetke3-isticanje3">
    <w:name w:val="Grid Table 3 Accent 3"/>
    <w:basedOn w:val="Obinatablica"/>
    <w:uiPriority w:val="48"/>
    <w:rsid w:val="00230945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ivopisnatablicareetke6-isticanje321">
    <w:name w:val="Živopisna tablica rešetke 6 - isticanje 321"/>
    <w:basedOn w:val="Obinatablica"/>
    <w:next w:val="ivopisnatablicareetke6-isticanje3"/>
    <w:uiPriority w:val="51"/>
    <w:rsid w:val="00D9436C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2">
    <w:name w:val="Živopisna tablica rešetke 6 - isticanje 322"/>
    <w:basedOn w:val="Obinatablica"/>
    <w:next w:val="ivopisnatablicareetke6-isticanje3"/>
    <w:uiPriority w:val="51"/>
    <w:rsid w:val="00C6789C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3">
    <w:name w:val="Živopisna tablica rešetke 6 - isticanje 33"/>
    <w:basedOn w:val="Obinatablica"/>
    <w:next w:val="ivopisnatablicareetke6-isticanje3"/>
    <w:uiPriority w:val="51"/>
    <w:rsid w:val="00C6789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ivopisnatablicareetke6-isticanje311">
    <w:name w:val="Živopisna tablica rešetke 6 - isticanje 311"/>
    <w:basedOn w:val="Obinatablica"/>
    <w:next w:val="ivopisnatablicareetke6-isticanje3"/>
    <w:uiPriority w:val="51"/>
    <w:rsid w:val="00C6789C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31">
    <w:name w:val="Živopisna tablica rešetke 6 - isticanje 331"/>
    <w:basedOn w:val="Obinatablica"/>
    <w:next w:val="ivopisnatablicareetke6-isticanje3"/>
    <w:uiPriority w:val="51"/>
    <w:rsid w:val="00C6789C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4">
    <w:name w:val="Živopisna tablica rešetke 6 - isticanje 34"/>
    <w:basedOn w:val="Obinatablica"/>
    <w:next w:val="ivopisnatablicareetke6-isticanje3"/>
    <w:uiPriority w:val="51"/>
    <w:rsid w:val="00C6789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ivopisnatablicareetke6-isticanje312">
    <w:name w:val="Živopisna tablica rešetke 6 - isticanje 312"/>
    <w:basedOn w:val="Obinatablica"/>
    <w:next w:val="ivopisnatablicareetke6-isticanje3"/>
    <w:uiPriority w:val="51"/>
    <w:rsid w:val="0064522F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3">
    <w:name w:val="Živopisna tablica rešetke 6 - isticanje 323"/>
    <w:basedOn w:val="Obinatablica"/>
    <w:next w:val="ivopisnatablicareetke6-isticanje3"/>
    <w:uiPriority w:val="51"/>
    <w:rsid w:val="0064522F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4">
    <w:name w:val="Živopisna tablica rešetke 6 - isticanje 324"/>
    <w:basedOn w:val="Obinatablica"/>
    <w:next w:val="ivopisnatablicareetke6-isticanje3"/>
    <w:uiPriority w:val="51"/>
    <w:rsid w:val="0064522F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Reetkatablice1">
    <w:name w:val="Rešetka tablice1"/>
    <w:basedOn w:val="Obinatablica"/>
    <w:next w:val="Reetkatablice"/>
    <w:uiPriority w:val="59"/>
    <w:rsid w:val="00A87F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ivopisnatablicareetke6-isticanje313">
    <w:name w:val="Živopisna tablica rešetke 6 - isticanje 313"/>
    <w:basedOn w:val="Obinatablica"/>
    <w:next w:val="ivopisnatablicareetke6-isticanje3"/>
    <w:uiPriority w:val="51"/>
    <w:rsid w:val="007C280B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5">
    <w:name w:val="Živopisna tablica rešetke 6 - isticanje 325"/>
    <w:basedOn w:val="Obinatablica"/>
    <w:next w:val="ivopisnatablicareetke6-isticanje3"/>
    <w:uiPriority w:val="51"/>
    <w:rsid w:val="007C280B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6">
    <w:name w:val="Živopisna tablica rešetke 6 - isticanje 326"/>
    <w:basedOn w:val="Obinatablica"/>
    <w:next w:val="ivopisnatablicareetke6-isticanje3"/>
    <w:uiPriority w:val="51"/>
    <w:rsid w:val="0020364E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7">
    <w:name w:val="Živopisna tablica rešetke 6 - isticanje 327"/>
    <w:basedOn w:val="Obinatablica"/>
    <w:next w:val="ivopisnatablicareetke6-isticanje3"/>
    <w:uiPriority w:val="51"/>
    <w:rsid w:val="0020364E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14">
    <w:name w:val="Živopisna tablica rešetke 6 - isticanje 314"/>
    <w:basedOn w:val="Obinatablica"/>
    <w:next w:val="ivopisnatablicareetke6-isticanje3"/>
    <w:uiPriority w:val="51"/>
    <w:rsid w:val="004A6A17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8">
    <w:name w:val="Živopisna tablica rešetke 6 - isticanje 328"/>
    <w:basedOn w:val="Obinatablica"/>
    <w:next w:val="ivopisnatablicareetke6-isticanje3"/>
    <w:uiPriority w:val="51"/>
    <w:rsid w:val="00B431A7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9">
    <w:name w:val="Živopisna tablica rešetke 6 - isticanje 329"/>
    <w:basedOn w:val="Obinatablica"/>
    <w:next w:val="ivopisnatablicareetke6-isticanje3"/>
    <w:uiPriority w:val="51"/>
    <w:rsid w:val="00B431A7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10">
    <w:name w:val="Živopisna tablica rešetke 6 - isticanje 3210"/>
    <w:basedOn w:val="Obinatablica"/>
    <w:next w:val="ivopisnatablicareetke6-isticanje3"/>
    <w:uiPriority w:val="51"/>
    <w:rsid w:val="00B431A7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15">
    <w:name w:val="Živopisna tablica rešetke 6 - isticanje 315"/>
    <w:basedOn w:val="Obinatablica"/>
    <w:next w:val="ivopisnatablicareetke6-isticanje3"/>
    <w:uiPriority w:val="51"/>
    <w:rsid w:val="00E54B7B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11">
    <w:name w:val="Živopisna tablica rešetke 6 - isticanje 3211"/>
    <w:basedOn w:val="Obinatablica"/>
    <w:next w:val="ivopisnatablicareetke6-isticanje3"/>
    <w:uiPriority w:val="51"/>
    <w:rsid w:val="00E54B7B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12">
    <w:name w:val="Živopisna tablica rešetke 6 - isticanje 3212"/>
    <w:basedOn w:val="Obinatablica"/>
    <w:next w:val="ivopisnatablicareetke6-isticanje3"/>
    <w:uiPriority w:val="51"/>
    <w:rsid w:val="00E54B7B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13">
    <w:name w:val="Živopisna tablica rešetke 6 - isticanje 3213"/>
    <w:basedOn w:val="Obinatablica"/>
    <w:next w:val="ivopisnatablicareetke6-isticanje3"/>
    <w:uiPriority w:val="51"/>
    <w:rsid w:val="00E54B7B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16">
    <w:name w:val="Živopisna tablica rešetke 6 - isticanje 316"/>
    <w:basedOn w:val="Obinatablica"/>
    <w:next w:val="ivopisnatablicareetke6-isticanje3"/>
    <w:uiPriority w:val="51"/>
    <w:rsid w:val="00607D74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14">
    <w:name w:val="Živopisna tablica rešetke 6 - isticanje 3214"/>
    <w:basedOn w:val="Obinatablica"/>
    <w:next w:val="ivopisnatablicareetke6-isticanje3"/>
    <w:uiPriority w:val="51"/>
    <w:rsid w:val="00607D74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41">
    <w:name w:val="Živopisna tablica rešetke 6 - isticanje 341"/>
    <w:basedOn w:val="Obinatablica"/>
    <w:next w:val="ivopisnatablicareetke6-isticanje3"/>
    <w:uiPriority w:val="51"/>
    <w:rsid w:val="00C56F9D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42">
    <w:name w:val="Živopisna tablica rešetke 6 - isticanje 342"/>
    <w:basedOn w:val="Obinatablica"/>
    <w:next w:val="ivopisnatablicareetke6-isticanje3"/>
    <w:uiPriority w:val="51"/>
    <w:rsid w:val="00130281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121">
    <w:name w:val="Živopisna tablica rešetke 6 - isticanje 3121"/>
    <w:basedOn w:val="Obinatablica"/>
    <w:next w:val="ivopisnatablicareetke6-isticanje3"/>
    <w:uiPriority w:val="51"/>
    <w:rsid w:val="007248CA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122">
    <w:name w:val="Živopisna tablica rešetke 6 - isticanje 3122"/>
    <w:basedOn w:val="Obinatablica"/>
    <w:next w:val="ivopisnatablicareetke6-isticanje3"/>
    <w:uiPriority w:val="51"/>
    <w:rsid w:val="00301B06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123">
    <w:name w:val="Živopisna tablica rešetke 6 - isticanje 3123"/>
    <w:basedOn w:val="Obinatablica"/>
    <w:next w:val="ivopisnatablicareetke6-isticanje3"/>
    <w:uiPriority w:val="51"/>
    <w:rsid w:val="00301B06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124">
    <w:name w:val="Živopisna tablica rešetke 6 - isticanje 3124"/>
    <w:basedOn w:val="Obinatablica"/>
    <w:next w:val="ivopisnatablicareetke6-isticanje3"/>
    <w:uiPriority w:val="51"/>
    <w:rsid w:val="00EA3925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31">
    <w:name w:val="Živopisna tablica rešetke 6 - isticanje 3231"/>
    <w:basedOn w:val="Obinatablica"/>
    <w:next w:val="ivopisnatablicareetke6-isticanje3"/>
    <w:uiPriority w:val="51"/>
    <w:rsid w:val="00E744F8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32">
    <w:name w:val="Živopisna tablica rešetke 6 - isticanje 3232"/>
    <w:basedOn w:val="Obinatablica"/>
    <w:next w:val="ivopisnatablicareetke6-isticanje3"/>
    <w:uiPriority w:val="51"/>
    <w:rsid w:val="002A465E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33">
    <w:name w:val="Živopisna tablica rešetke 6 - isticanje 3233"/>
    <w:basedOn w:val="Obinatablica"/>
    <w:next w:val="ivopisnatablicareetke6-isticanje3"/>
    <w:uiPriority w:val="51"/>
    <w:rsid w:val="00FD517D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34">
    <w:name w:val="Živopisna tablica rešetke 6 - isticanje 3234"/>
    <w:basedOn w:val="Obinatablica"/>
    <w:next w:val="ivopisnatablicareetke6-isticanje3"/>
    <w:uiPriority w:val="51"/>
    <w:rsid w:val="007E41A0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35">
    <w:name w:val="Živopisna tablica rešetke 6 - isticanje 3235"/>
    <w:basedOn w:val="Obinatablica"/>
    <w:next w:val="ivopisnatablicareetke6-isticanje3"/>
    <w:uiPriority w:val="51"/>
    <w:rsid w:val="0056724F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36">
    <w:name w:val="Živopisna tablica rešetke 6 - isticanje 3236"/>
    <w:basedOn w:val="Obinatablica"/>
    <w:next w:val="ivopisnatablicareetke6-isticanje3"/>
    <w:uiPriority w:val="51"/>
    <w:rsid w:val="0056724F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5">
    <w:name w:val="Živopisna tablica rešetke 6 - isticanje 35"/>
    <w:basedOn w:val="Obinatablica"/>
    <w:next w:val="ivopisnatablicareetke6-isticanje3"/>
    <w:uiPriority w:val="51"/>
    <w:rsid w:val="0056724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ivopisnatablicareetke6-isticanje31231">
    <w:name w:val="Živopisna tablica rešetke 6 - isticanje 31231"/>
    <w:basedOn w:val="Obinatablica"/>
    <w:next w:val="ivopisnatablicareetke6-isticanje3"/>
    <w:uiPriority w:val="51"/>
    <w:rsid w:val="0056724F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37">
    <w:name w:val="Živopisna tablica rešetke 6 - isticanje 3237"/>
    <w:basedOn w:val="Obinatablica"/>
    <w:next w:val="ivopisnatablicareetke6-isticanje3"/>
    <w:uiPriority w:val="51"/>
    <w:rsid w:val="00321524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38">
    <w:name w:val="Živopisna tablica rešetke 6 - isticanje 3238"/>
    <w:basedOn w:val="Obinatablica"/>
    <w:next w:val="ivopisnatablicareetke6-isticanje3"/>
    <w:uiPriority w:val="51"/>
    <w:rsid w:val="00692691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39">
    <w:name w:val="Živopisna tablica rešetke 6 - isticanje 3239"/>
    <w:basedOn w:val="Obinatablica"/>
    <w:next w:val="ivopisnatablicareetke6-isticanje3"/>
    <w:uiPriority w:val="51"/>
    <w:rsid w:val="00D33D7D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310">
    <w:name w:val="Živopisna tablica rešetke 6 - isticanje 32310"/>
    <w:basedOn w:val="Obinatablica"/>
    <w:next w:val="ivopisnatablicareetke6-isticanje3"/>
    <w:uiPriority w:val="51"/>
    <w:rsid w:val="00D33D7D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Reetkatablice2">
    <w:name w:val="Rešetka tablice2"/>
    <w:basedOn w:val="Obinatablica"/>
    <w:next w:val="Reetkatablice"/>
    <w:uiPriority w:val="59"/>
    <w:rsid w:val="00D33D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ivopisnatablicareetke6-isticanje36">
    <w:name w:val="Živopisna tablica rešetke 6 - isticanje 36"/>
    <w:basedOn w:val="Obinatablica"/>
    <w:next w:val="ivopisnatablicareetke6-isticanje3"/>
    <w:uiPriority w:val="51"/>
    <w:rsid w:val="00D33D7D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ivopisnatablicareetke6-isticanje31211">
    <w:name w:val="Živopisna tablica rešetke 6 - isticanje 31211"/>
    <w:basedOn w:val="Obinatablica"/>
    <w:next w:val="ivopisnatablicareetke6-isticanje3"/>
    <w:uiPriority w:val="51"/>
    <w:rsid w:val="00D33D7D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311">
    <w:name w:val="Živopisna tablica rešetke 6 - isticanje 32311"/>
    <w:basedOn w:val="Obinatablica"/>
    <w:next w:val="ivopisnatablicareetke6-isticanje3"/>
    <w:uiPriority w:val="51"/>
    <w:rsid w:val="00F41EE5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numbering" w:customStyle="1" w:styleId="Bezpopisa1">
    <w:name w:val="Bez popisa1"/>
    <w:next w:val="Bezpopisa"/>
    <w:uiPriority w:val="99"/>
    <w:semiHidden/>
    <w:unhideWhenUsed/>
    <w:rsid w:val="00450DCB"/>
  </w:style>
  <w:style w:type="table" w:customStyle="1" w:styleId="Reetkatablice3">
    <w:name w:val="Rešetka tablice3"/>
    <w:basedOn w:val="Obinatablica"/>
    <w:next w:val="Reetkatablice"/>
    <w:uiPriority w:val="59"/>
    <w:rsid w:val="00450D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Svijetlosjenanje-Isticanje11">
    <w:name w:val="Svijetlo sjenčanje - Isticanje 11"/>
    <w:basedOn w:val="Obinatablica"/>
    <w:next w:val="Svijetlosjenanje-Isticanje1"/>
    <w:uiPriority w:val="60"/>
    <w:rsid w:val="00450DC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DLSLIGHT20151">
    <w:name w:val="DLS LIGHT 20151"/>
    <w:basedOn w:val="Obinatablica"/>
    <w:uiPriority w:val="99"/>
    <w:rsid w:val="00450DCB"/>
    <w:pPr>
      <w:spacing w:after="0" w:line="240" w:lineRule="auto"/>
      <w:jc w:val="center"/>
    </w:pPr>
    <w:rPr>
      <w:rFonts w:ascii="Adviso OTF Std" w:eastAsia="Times New Roman" w:hAnsi="Adviso OTF Std" w:cs="Times New Roman"/>
      <w:color w:val="000000" w:themeColor="text1"/>
      <w:sz w:val="24"/>
      <w:szCs w:val="24"/>
      <w:lang w:eastAsia="hr-HR"/>
    </w:rPr>
    <w:tblPr>
      <w:tblStyleRowBandSize w:val="1"/>
      <w:jc w:val="center"/>
      <w:tblBorders>
        <w:top w:val="single" w:sz="2" w:space="0" w:color="6EAA42"/>
        <w:bottom w:val="single" w:sz="2" w:space="0" w:color="6EAA42"/>
        <w:insideH w:val="single" w:sz="2" w:space="0" w:color="6EAA42"/>
      </w:tblBorders>
    </w:tblPr>
    <w:trPr>
      <w:jc w:val="center"/>
    </w:trPr>
    <w:tcPr>
      <w:shd w:val="clear" w:color="auto" w:fill="FFFFFF" w:themeFill="background1"/>
      <w:vAlign w:val="center"/>
    </w:tcPr>
    <w:tblStylePr w:type="firstRow">
      <w:rPr>
        <w:b/>
      </w:rPr>
      <w:tblPr/>
      <w:tcPr>
        <w:shd w:val="clear" w:color="auto" w:fill="FFFFFF" w:themeFill="background1"/>
      </w:tcPr>
    </w:tblStylePr>
    <w:tblStylePr w:type="band1Horz">
      <w:pPr>
        <w:jc w:val="center"/>
      </w:pPr>
      <w:rPr>
        <w:b w:val="0"/>
      </w:rPr>
      <w:tblPr/>
      <w:tcPr>
        <w:shd w:val="clear" w:color="auto" w:fill="DAEBCD"/>
      </w:tcPr>
    </w:tblStylePr>
    <w:tblStylePr w:type="band2Horz">
      <w:rPr>
        <w:b w:val="0"/>
      </w:rPr>
      <w:tblPr/>
      <w:tcPr>
        <w:shd w:val="clear" w:color="auto" w:fill="FFFFFF" w:themeFill="background1"/>
      </w:tcPr>
    </w:tblStylePr>
  </w:style>
  <w:style w:type="table" w:customStyle="1" w:styleId="GridTable2-Accent311">
    <w:name w:val="Grid Table 2 - Accent 311"/>
    <w:basedOn w:val="Obinatablica"/>
    <w:uiPriority w:val="47"/>
    <w:rsid w:val="00450D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ghtGrid-Accent121">
    <w:name w:val="Light Grid - Accent 121"/>
    <w:basedOn w:val="Obinatablica"/>
    <w:rsid w:val="00450D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DLSLIGHT1">
    <w:name w:val="DLS LIGHT1"/>
    <w:basedOn w:val="Obinatablica"/>
    <w:uiPriority w:val="47"/>
    <w:rsid w:val="00450D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pPr>
        <w:jc w:val="left"/>
      </w:pPr>
      <w:tblPr/>
      <w:tcPr>
        <w:shd w:val="clear" w:color="auto" w:fill="DAEBCD"/>
        <w:vAlign w:val="center"/>
      </w:tcPr>
    </w:tblStylePr>
  </w:style>
  <w:style w:type="table" w:customStyle="1" w:styleId="MediumShading1-Accent111">
    <w:name w:val="Medium Shading 1 - Accent 111"/>
    <w:basedOn w:val="Obinatablica"/>
    <w:rsid w:val="00450D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PlainTable411">
    <w:name w:val="Plain Table 411"/>
    <w:basedOn w:val="Obinatablica"/>
    <w:uiPriority w:val="44"/>
    <w:rsid w:val="00450D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Light11">
    <w:name w:val="Table Grid Light11"/>
    <w:basedOn w:val="Obinatablica"/>
    <w:uiPriority w:val="40"/>
    <w:rsid w:val="00450DC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vijetlatablicareetke11">
    <w:name w:val="Svijetla tablica rešetke 11"/>
    <w:basedOn w:val="Obinatablica"/>
    <w:next w:val="Svijetlatablicareetke1"/>
    <w:uiPriority w:val="46"/>
    <w:rsid w:val="00450DC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Obinatablica11">
    <w:name w:val="Obična tablica 11"/>
    <w:basedOn w:val="Obinatablica"/>
    <w:next w:val="Obinatablica1"/>
    <w:uiPriority w:val="41"/>
    <w:rsid w:val="00450DC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ivopisnatablicareetke6-isticanje37">
    <w:name w:val="Živopisna tablica rešetke 6 - isticanje 37"/>
    <w:basedOn w:val="Obinatablica"/>
    <w:next w:val="ivopisnatablicareetke6-isticanje3"/>
    <w:uiPriority w:val="51"/>
    <w:rsid w:val="00450DCB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licareetke4-isticanje31">
    <w:name w:val="Tablica rešetke 4 - isticanje 31"/>
    <w:basedOn w:val="Obinatablica"/>
    <w:next w:val="Tablicareetke4-isticanje3"/>
    <w:uiPriority w:val="49"/>
    <w:rsid w:val="00450DCB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licareetke4-isticanje61">
    <w:name w:val="Tablica rešetke 4 - isticanje 61"/>
    <w:basedOn w:val="Obinatablica"/>
    <w:next w:val="Tablicareetke4-isticanje6"/>
    <w:uiPriority w:val="49"/>
    <w:rsid w:val="00450DCB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ivopisnatablica7-isticanje31">
    <w:name w:val="Živopisna tablica 7 - isticanje 31"/>
    <w:basedOn w:val="Obinatablica"/>
    <w:next w:val="ivopisnatablica7-isticanje3"/>
    <w:uiPriority w:val="52"/>
    <w:rsid w:val="00450DCB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icapopisa4-isticanje31">
    <w:name w:val="Tablica popisa 4 - isticanje 31"/>
    <w:basedOn w:val="Obinatablica"/>
    <w:next w:val="Tablicapopisa4-isticanje3"/>
    <w:uiPriority w:val="49"/>
    <w:rsid w:val="00450DCB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ivopisnatablicapopisa6-isticanje31">
    <w:name w:val="Živopisna tablica popisa 6 - isticanje 31"/>
    <w:basedOn w:val="Obinatablica"/>
    <w:next w:val="ivopisnatablicapopisa6-isticanje3"/>
    <w:uiPriority w:val="51"/>
    <w:rsid w:val="00450DCB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Svijetlatablicapopisa1-isticanje31">
    <w:name w:val="Svijetla tablica popisa 1 - isticanje 31"/>
    <w:basedOn w:val="Obinatablica"/>
    <w:next w:val="Svijetlatablicapopisa1-isticanje3"/>
    <w:uiPriority w:val="46"/>
    <w:rsid w:val="00450DC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licareetke2-isticanje31">
    <w:name w:val="Tablica rešetke 2 - isticanje 31"/>
    <w:basedOn w:val="Obinatablica"/>
    <w:next w:val="Tablicareetke2-isticanje3"/>
    <w:uiPriority w:val="47"/>
    <w:rsid w:val="00450DCB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ivopisnatablicareetke6-isticanje317">
    <w:name w:val="Živopisna tablica rešetke 6 - isticanje 317"/>
    <w:basedOn w:val="Obinatablica"/>
    <w:next w:val="ivopisnatablicareetke6-isticanje3"/>
    <w:uiPriority w:val="51"/>
    <w:rsid w:val="00450DCB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15">
    <w:name w:val="Živopisna tablica rešetke 6 - isticanje 3215"/>
    <w:basedOn w:val="Obinatablica"/>
    <w:next w:val="ivopisnatablicareetke6-isticanje3"/>
    <w:uiPriority w:val="51"/>
    <w:rsid w:val="00450DCB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Srednjareetka3-Isticanje41">
    <w:name w:val="Srednja rešetka 3 - Isticanje 41"/>
    <w:basedOn w:val="Obinatablica"/>
    <w:next w:val="Srednjareetka3-Isticanje4"/>
    <w:uiPriority w:val="69"/>
    <w:rsid w:val="00450D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Tablicareetke3-isticanje31">
    <w:name w:val="Tablica rešetke 3 - isticanje 31"/>
    <w:basedOn w:val="Obinatablica"/>
    <w:next w:val="Tablicareetke3-isticanje3"/>
    <w:uiPriority w:val="48"/>
    <w:rsid w:val="00450DCB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ivopisnatablicareetke6-isticanje3216">
    <w:name w:val="Živopisna tablica rešetke 6 - isticanje 3216"/>
    <w:basedOn w:val="Obinatablica"/>
    <w:next w:val="ivopisnatablicareetke6-isticanje3"/>
    <w:uiPriority w:val="51"/>
    <w:rsid w:val="00450DCB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21">
    <w:name w:val="Živopisna tablica rešetke 6 - isticanje 3221"/>
    <w:basedOn w:val="Obinatablica"/>
    <w:next w:val="ivopisnatablicareetke6-isticanje3"/>
    <w:uiPriority w:val="51"/>
    <w:rsid w:val="00450DCB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32">
    <w:name w:val="Živopisna tablica rešetke 6 - isticanje 332"/>
    <w:basedOn w:val="Obinatablica"/>
    <w:next w:val="ivopisnatablicareetke6-isticanje3"/>
    <w:uiPriority w:val="51"/>
    <w:rsid w:val="00450DCB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ivopisnatablicareetke6-isticanje3111">
    <w:name w:val="Živopisna tablica rešetke 6 - isticanje 3111"/>
    <w:basedOn w:val="Obinatablica"/>
    <w:next w:val="ivopisnatablicareetke6-isticanje3"/>
    <w:uiPriority w:val="51"/>
    <w:rsid w:val="00450DCB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311">
    <w:name w:val="Živopisna tablica rešetke 6 - isticanje 3311"/>
    <w:basedOn w:val="Obinatablica"/>
    <w:next w:val="ivopisnatablicareetke6-isticanje3"/>
    <w:uiPriority w:val="51"/>
    <w:rsid w:val="00450DCB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43">
    <w:name w:val="Živopisna tablica rešetke 6 - isticanje 343"/>
    <w:basedOn w:val="Obinatablica"/>
    <w:next w:val="ivopisnatablicareetke6-isticanje3"/>
    <w:uiPriority w:val="51"/>
    <w:rsid w:val="00450DCB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ivopisnatablicareetke6-isticanje3125">
    <w:name w:val="Živopisna tablica rešetke 6 - isticanje 3125"/>
    <w:basedOn w:val="Obinatablica"/>
    <w:next w:val="ivopisnatablicareetke6-isticanje3"/>
    <w:uiPriority w:val="51"/>
    <w:rsid w:val="00450DCB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312">
    <w:name w:val="Živopisna tablica rešetke 6 - isticanje 32312"/>
    <w:basedOn w:val="Obinatablica"/>
    <w:next w:val="ivopisnatablicareetke6-isticanje3"/>
    <w:uiPriority w:val="51"/>
    <w:rsid w:val="00450DCB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41">
    <w:name w:val="Živopisna tablica rešetke 6 - isticanje 3241"/>
    <w:basedOn w:val="Obinatablica"/>
    <w:next w:val="ivopisnatablicareetke6-isticanje3"/>
    <w:uiPriority w:val="51"/>
    <w:rsid w:val="00450DCB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Reetkatablice11">
    <w:name w:val="Rešetka tablice11"/>
    <w:basedOn w:val="Obinatablica"/>
    <w:next w:val="Reetkatablice"/>
    <w:uiPriority w:val="59"/>
    <w:rsid w:val="00450D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ivopisnatablicareetke6-isticanje3131">
    <w:name w:val="Živopisna tablica rešetke 6 - isticanje 3131"/>
    <w:basedOn w:val="Obinatablica"/>
    <w:next w:val="ivopisnatablicareetke6-isticanje3"/>
    <w:uiPriority w:val="51"/>
    <w:rsid w:val="00450DCB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51">
    <w:name w:val="Živopisna tablica rešetke 6 - isticanje 3251"/>
    <w:basedOn w:val="Obinatablica"/>
    <w:next w:val="ivopisnatablicareetke6-isticanje3"/>
    <w:uiPriority w:val="51"/>
    <w:rsid w:val="00450DCB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61">
    <w:name w:val="Živopisna tablica rešetke 6 - isticanje 3261"/>
    <w:basedOn w:val="Obinatablica"/>
    <w:next w:val="ivopisnatablicareetke6-isticanje3"/>
    <w:uiPriority w:val="51"/>
    <w:rsid w:val="00450DCB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71">
    <w:name w:val="Živopisna tablica rešetke 6 - isticanje 3271"/>
    <w:basedOn w:val="Obinatablica"/>
    <w:next w:val="ivopisnatablicareetke6-isticanje3"/>
    <w:uiPriority w:val="51"/>
    <w:rsid w:val="00450DCB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141">
    <w:name w:val="Živopisna tablica rešetke 6 - isticanje 3141"/>
    <w:basedOn w:val="Obinatablica"/>
    <w:next w:val="ivopisnatablicareetke6-isticanje3"/>
    <w:uiPriority w:val="51"/>
    <w:rsid w:val="00450DCB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81">
    <w:name w:val="Živopisna tablica rešetke 6 - isticanje 3281"/>
    <w:basedOn w:val="Obinatablica"/>
    <w:next w:val="ivopisnatablicareetke6-isticanje3"/>
    <w:uiPriority w:val="51"/>
    <w:rsid w:val="00450DCB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91">
    <w:name w:val="Živopisna tablica rešetke 6 - isticanje 3291"/>
    <w:basedOn w:val="Obinatablica"/>
    <w:next w:val="ivopisnatablicareetke6-isticanje3"/>
    <w:uiPriority w:val="51"/>
    <w:rsid w:val="00450DCB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101">
    <w:name w:val="Živopisna tablica rešetke 6 - isticanje 32101"/>
    <w:basedOn w:val="Obinatablica"/>
    <w:next w:val="ivopisnatablicareetke6-isticanje3"/>
    <w:uiPriority w:val="51"/>
    <w:rsid w:val="00450DCB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151">
    <w:name w:val="Živopisna tablica rešetke 6 - isticanje 3151"/>
    <w:basedOn w:val="Obinatablica"/>
    <w:next w:val="ivopisnatablicareetke6-isticanje3"/>
    <w:uiPriority w:val="51"/>
    <w:rsid w:val="00450DCB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111">
    <w:name w:val="Živopisna tablica rešetke 6 - isticanje 32111"/>
    <w:basedOn w:val="Obinatablica"/>
    <w:next w:val="ivopisnatablicareetke6-isticanje3"/>
    <w:uiPriority w:val="51"/>
    <w:rsid w:val="00450DCB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121">
    <w:name w:val="Živopisna tablica rešetke 6 - isticanje 32121"/>
    <w:basedOn w:val="Obinatablica"/>
    <w:next w:val="ivopisnatablicareetke6-isticanje3"/>
    <w:uiPriority w:val="51"/>
    <w:rsid w:val="00450DCB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131">
    <w:name w:val="Živopisna tablica rešetke 6 - isticanje 32131"/>
    <w:basedOn w:val="Obinatablica"/>
    <w:next w:val="ivopisnatablicareetke6-isticanje3"/>
    <w:uiPriority w:val="51"/>
    <w:rsid w:val="00450DCB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161">
    <w:name w:val="Živopisna tablica rešetke 6 - isticanje 3161"/>
    <w:basedOn w:val="Obinatablica"/>
    <w:next w:val="ivopisnatablicareetke6-isticanje3"/>
    <w:uiPriority w:val="51"/>
    <w:rsid w:val="00450DCB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141">
    <w:name w:val="Živopisna tablica rešetke 6 - isticanje 32141"/>
    <w:basedOn w:val="Obinatablica"/>
    <w:next w:val="ivopisnatablicareetke6-isticanje3"/>
    <w:uiPriority w:val="51"/>
    <w:rsid w:val="00450DCB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411">
    <w:name w:val="Živopisna tablica rešetke 6 - isticanje 3411"/>
    <w:basedOn w:val="Obinatablica"/>
    <w:next w:val="ivopisnatablicareetke6-isticanje3"/>
    <w:uiPriority w:val="51"/>
    <w:rsid w:val="00450DCB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421">
    <w:name w:val="Živopisna tablica rešetke 6 - isticanje 3421"/>
    <w:basedOn w:val="Obinatablica"/>
    <w:next w:val="ivopisnatablicareetke6-isticanje3"/>
    <w:uiPriority w:val="51"/>
    <w:rsid w:val="00450DCB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character" w:customStyle="1" w:styleId="grame">
    <w:name w:val="grame"/>
    <w:basedOn w:val="Zadanifontodlomka"/>
    <w:rsid w:val="00450DCB"/>
  </w:style>
  <w:style w:type="table" w:customStyle="1" w:styleId="ivopisnatablicareetke6-isticanje31212">
    <w:name w:val="Živopisna tablica rešetke 6 - isticanje 31212"/>
    <w:basedOn w:val="Obinatablica"/>
    <w:next w:val="ivopisnatablicareetke6-isticanje3"/>
    <w:uiPriority w:val="51"/>
    <w:rsid w:val="00450DCB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51">
    <w:name w:val="Živopisna tablica rešetke 6 - isticanje 351"/>
    <w:basedOn w:val="Obinatablica"/>
    <w:next w:val="ivopisnatablicareetke6-isticanje3"/>
    <w:uiPriority w:val="51"/>
    <w:rsid w:val="00450DCB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ivopisnatablicareetke6-isticanje31221">
    <w:name w:val="Živopisna tablica rešetke 6 - isticanje 31221"/>
    <w:basedOn w:val="Obinatablica"/>
    <w:next w:val="ivopisnatablicareetke6-isticanje3"/>
    <w:uiPriority w:val="51"/>
    <w:rsid w:val="00450DCB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1232">
    <w:name w:val="Živopisna tablica rešetke 6 - isticanje 31232"/>
    <w:basedOn w:val="Obinatablica"/>
    <w:next w:val="ivopisnatablicareetke6-isticanje3"/>
    <w:uiPriority w:val="51"/>
    <w:rsid w:val="00450DCB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1241">
    <w:name w:val="Živopisna tablica rešetke 6 - isticanje 31241"/>
    <w:basedOn w:val="Obinatablica"/>
    <w:next w:val="ivopisnatablicareetke6-isticanje3"/>
    <w:uiPriority w:val="51"/>
    <w:rsid w:val="00450DCB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8">
    <w:name w:val="Živopisna tablica rešetke 6 - isticanje 38"/>
    <w:basedOn w:val="Obinatablica"/>
    <w:next w:val="ivopisnatablicareetke6-isticanje3"/>
    <w:uiPriority w:val="51"/>
    <w:rsid w:val="002572E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ivopisnatablicareetke6-isticanje371">
    <w:name w:val="Živopisna tablica rešetke 6 - isticanje 371"/>
    <w:basedOn w:val="Obinatablica"/>
    <w:next w:val="ivopisnatablicareetke6-isticanje3"/>
    <w:uiPriority w:val="51"/>
    <w:rsid w:val="008768D8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72">
    <w:name w:val="Živopisna tablica rešetke 6 - isticanje 372"/>
    <w:basedOn w:val="Obinatablica"/>
    <w:next w:val="ivopisnatablicareetke6-isticanje3"/>
    <w:uiPriority w:val="51"/>
    <w:rsid w:val="008768D8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Reetkatablice8">
    <w:name w:val="Rešetka tablice8"/>
    <w:basedOn w:val="Obinatablica"/>
    <w:next w:val="Reetkatablice"/>
    <w:uiPriority w:val="59"/>
    <w:rsid w:val="001B27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Reetkatablice81">
    <w:name w:val="Rešetka tablice81"/>
    <w:basedOn w:val="Obinatablica"/>
    <w:next w:val="Reetkatablice"/>
    <w:uiPriority w:val="59"/>
    <w:rsid w:val="001B27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Reetkatablice82">
    <w:name w:val="Rešetka tablice82"/>
    <w:basedOn w:val="Obinatablica"/>
    <w:next w:val="Reetkatablice"/>
    <w:uiPriority w:val="59"/>
    <w:rsid w:val="001B27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Reetkatablice83">
    <w:name w:val="Rešetka tablice83"/>
    <w:basedOn w:val="Obinatablica"/>
    <w:next w:val="Reetkatablice"/>
    <w:uiPriority w:val="59"/>
    <w:rsid w:val="001B27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Reetkatablice84">
    <w:name w:val="Rešetka tablice84"/>
    <w:basedOn w:val="Obinatablica"/>
    <w:next w:val="Reetkatablice"/>
    <w:uiPriority w:val="59"/>
    <w:rsid w:val="001B27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Reetkatablice4">
    <w:name w:val="Rešetka tablice4"/>
    <w:basedOn w:val="Obinatablica"/>
    <w:next w:val="Reetkatablice"/>
    <w:rsid w:val="005670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ivopisnatablicareetke6-isticanje32313">
    <w:name w:val="Živopisna tablica rešetke 6 - isticanje 32313"/>
    <w:basedOn w:val="Obinatablica"/>
    <w:next w:val="ivopisnatablicareetke6-isticanje3"/>
    <w:uiPriority w:val="51"/>
    <w:rsid w:val="00FC3224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314">
    <w:name w:val="Živopisna tablica rešetke 6 - isticanje 32314"/>
    <w:basedOn w:val="Obinatablica"/>
    <w:next w:val="ivopisnatablicareetke6-isticanje3"/>
    <w:uiPriority w:val="51"/>
    <w:rsid w:val="00FC3224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315">
    <w:name w:val="Živopisna tablica rešetke 6 - isticanje 32315"/>
    <w:basedOn w:val="Obinatablica"/>
    <w:next w:val="ivopisnatablicareetke6-isticanje3"/>
    <w:uiPriority w:val="51"/>
    <w:rsid w:val="00C17DF4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316">
    <w:name w:val="Živopisna tablica rešetke 6 - isticanje 32316"/>
    <w:basedOn w:val="Obinatablica"/>
    <w:next w:val="ivopisnatablicareetke6-isticanje3"/>
    <w:uiPriority w:val="51"/>
    <w:rsid w:val="00F16B27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317">
    <w:name w:val="Živopisna tablica rešetke 6 - isticanje 32317"/>
    <w:basedOn w:val="Obinatablica"/>
    <w:next w:val="ivopisnatablicareetke6-isticanje3"/>
    <w:uiPriority w:val="51"/>
    <w:rsid w:val="00F16B27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318">
    <w:name w:val="Živopisna tablica rešetke 6 - isticanje 32318"/>
    <w:basedOn w:val="Obinatablica"/>
    <w:next w:val="ivopisnatablicareetke6-isticanje3"/>
    <w:uiPriority w:val="51"/>
    <w:rsid w:val="00FC351F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319">
    <w:name w:val="Živopisna tablica rešetke 6 - isticanje 32319"/>
    <w:basedOn w:val="Obinatablica"/>
    <w:next w:val="ivopisnatablicareetke6-isticanje3"/>
    <w:uiPriority w:val="51"/>
    <w:rsid w:val="00D10249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2320">
    <w:name w:val="Živopisna tablica rešetke 6 - isticanje 32320"/>
    <w:basedOn w:val="Obinatablica"/>
    <w:next w:val="ivopisnatablicareetke6-isticanje3"/>
    <w:uiPriority w:val="51"/>
    <w:rsid w:val="00D10249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73">
    <w:name w:val="Živopisna tablica rešetke 6 - isticanje 373"/>
    <w:basedOn w:val="Obinatablica"/>
    <w:next w:val="ivopisnatablicareetke6-isticanje3"/>
    <w:uiPriority w:val="51"/>
    <w:rsid w:val="007E071C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74">
    <w:name w:val="Živopisna tablica rešetke 6 - isticanje 374"/>
    <w:basedOn w:val="Obinatablica"/>
    <w:next w:val="ivopisnatablicareetke6-isticanje3"/>
    <w:uiPriority w:val="51"/>
    <w:rsid w:val="007E071C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ivopisnatablicareetke6-isticanje39">
    <w:name w:val="Živopisna tablica rešetke 6 - isticanje 39"/>
    <w:basedOn w:val="Obinatablica"/>
    <w:next w:val="ivopisnatablicareetke6-isticanje3"/>
    <w:uiPriority w:val="51"/>
    <w:rsid w:val="007E071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ivopisnatablicareetke6-isticanje318">
    <w:name w:val="Živopisna tablica rešetke 6 - isticanje 318"/>
    <w:basedOn w:val="Obinatablica"/>
    <w:next w:val="ivopisnatablicareetke6-isticanje3"/>
    <w:uiPriority w:val="51"/>
    <w:rsid w:val="007E071C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Reetkatablice5">
    <w:name w:val="Rešetka tablice5"/>
    <w:basedOn w:val="Obinatablica"/>
    <w:next w:val="Reetkatablice"/>
    <w:uiPriority w:val="59"/>
    <w:rsid w:val="00202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Reetkatablice6">
    <w:name w:val="Rešetka tablice6"/>
    <w:basedOn w:val="Obinatablica"/>
    <w:next w:val="Reetkatablice"/>
    <w:uiPriority w:val="59"/>
    <w:rsid w:val="00B15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ivopisnatablicareetke6-isticanje344">
    <w:name w:val="Živopisna tablica rešetke 6 - isticanje 344"/>
    <w:basedOn w:val="Obinatablica"/>
    <w:next w:val="ivopisnatablicareetke6-isticanje3"/>
    <w:uiPriority w:val="51"/>
    <w:rsid w:val="00B151C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Reetkatablice7">
    <w:name w:val="Rešetka tablice7"/>
    <w:basedOn w:val="Obinatablica"/>
    <w:next w:val="Reetkatablice"/>
    <w:uiPriority w:val="59"/>
    <w:rsid w:val="00651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8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60.gif"/><Relationship Id="rId17" Type="http://schemas.openxmlformats.org/officeDocument/2006/relationships/image" Target="media/image11.png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gif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header" Target="header4.xml"/><Relationship Id="rId28" Type="http://schemas.openxmlformats.org/officeDocument/2006/relationships/image" Target="media/image18.png"/><Relationship Id="rId10" Type="http://schemas.openxmlformats.org/officeDocument/2006/relationships/header" Target="header2.xml"/><Relationship Id="rId19" Type="http://schemas.openxmlformats.org/officeDocument/2006/relationships/image" Target="media/image13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8.png"/><Relationship Id="rId22" Type="http://schemas.openxmlformats.org/officeDocument/2006/relationships/footer" Target="footer2.xml"/><Relationship Id="rId27" Type="http://schemas.openxmlformats.org/officeDocument/2006/relationships/header" Target="header5.xml"/><Relationship Id="rId30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info.ozo@dls.hr" TargetMode="External"/><Relationship Id="rId1" Type="http://schemas.openxmlformats.org/officeDocument/2006/relationships/hyperlink" Target="mailto:info@dls.hr" TargetMode="External"/><Relationship Id="rId6" Type="http://schemas.openxmlformats.org/officeDocument/2006/relationships/image" Target="media/image4.png"/><Relationship Id="rId5" Type="http://schemas.openxmlformats.org/officeDocument/2006/relationships/hyperlink" Target="mailto:info.ozo@dls.hr" TargetMode="External"/><Relationship Id="rId4" Type="http://schemas.openxmlformats.org/officeDocument/2006/relationships/hyperlink" Target="mailto:info@dls.hr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info.ozo@dls.hr" TargetMode="External"/><Relationship Id="rId1" Type="http://schemas.openxmlformats.org/officeDocument/2006/relationships/hyperlink" Target="mailto:info@dls.hr" TargetMode="External"/><Relationship Id="rId6" Type="http://schemas.openxmlformats.org/officeDocument/2006/relationships/image" Target="media/image4.png"/><Relationship Id="rId5" Type="http://schemas.openxmlformats.org/officeDocument/2006/relationships/hyperlink" Target="mailto:info.ozo@dls.hr" TargetMode="External"/><Relationship Id="rId4" Type="http://schemas.openxmlformats.org/officeDocument/2006/relationships/hyperlink" Target="mailto:info@dls.h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5-DLS\AppData\Local\Microsoft\Windows\INetCache\Content.Outlook\GDVW37Q9\projekt%20HR%20bez%20lans%20VIII%20(007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E0C904F292F411B8E9FE713A172E53E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56556774-516E-4581-9918-EF1F2893BBDC}"/>
      </w:docPartPr>
      <w:docPartBody>
        <w:p w:rsidR="00C2707D" w:rsidRDefault="00807DEA">
          <w:pPr>
            <w:pStyle w:val="5E0C904F292F411B8E9FE713A172E53E"/>
          </w:pPr>
          <w:r w:rsidRPr="001103F7">
            <w:rPr>
              <w:rStyle w:val="Tekstrezerviranogmjesta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dviso OTF Std">
    <w:altName w:val="Calibri"/>
    <w:charset w:val="00"/>
    <w:family w:val="auto"/>
    <w:pitch w:val="variable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F13B17"/>
    <w:multiLevelType w:val="multilevel"/>
    <w:tmpl w:val="47DE72DC"/>
    <w:lvl w:ilvl="0">
      <w:start w:val="1"/>
      <w:numFmt w:val="decimal"/>
      <w:pStyle w:val="Naslov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DEA"/>
    <w:rsid w:val="00063C53"/>
    <w:rsid w:val="00080CB6"/>
    <w:rsid w:val="000B0D23"/>
    <w:rsid w:val="000B5147"/>
    <w:rsid w:val="000C32F6"/>
    <w:rsid w:val="000C36E2"/>
    <w:rsid w:val="000C530C"/>
    <w:rsid w:val="0010009D"/>
    <w:rsid w:val="0012385B"/>
    <w:rsid w:val="001F3BA6"/>
    <w:rsid w:val="001F7BF0"/>
    <w:rsid w:val="00226BA3"/>
    <w:rsid w:val="0023095B"/>
    <w:rsid w:val="00241238"/>
    <w:rsid w:val="00254A64"/>
    <w:rsid w:val="00263BA7"/>
    <w:rsid w:val="00277A8B"/>
    <w:rsid w:val="00294B72"/>
    <w:rsid w:val="002E021B"/>
    <w:rsid w:val="002E5589"/>
    <w:rsid w:val="00333799"/>
    <w:rsid w:val="003528E4"/>
    <w:rsid w:val="0036421F"/>
    <w:rsid w:val="003B70EB"/>
    <w:rsid w:val="003C7124"/>
    <w:rsid w:val="003F2BA8"/>
    <w:rsid w:val="0044144A"/>
    <w:rsid w:val="00465472"/>
    <w:rsid w:val="004B47A9"/>
    <w:rsid w:val="004F21F4"/>
    <w:rsid w:val="00512B29"/>
    <w:rsid w:val="005272AE"/>
    <w:rsid w:val="00534D91"/>
    <w:rsid w:val="0053774B"/>
    <w:rsid w:val="00543EBB"/>
    <w:rsid w:val="00563CA0"/>
    <w:rsid w:val="00575BDE"/>
    <w:rsid w:val="00585288"/>
    <w:rsid w:val="005B0EAF"/>
    <w:rsid w:val="006121D0"/>
    <w:rsid w:val="00637B2C"/>
    <w:rsid w:val="00696E4A"/>
    <w:rsid w:val="006A40A9"/>
    <w:rsid w:val="006A7BF6"/>
    <w:rsid w:val="006C3E5E"/>
    <w:rsid w:val="00715AF8"/>
    <w:rsid w:val="00751D9D"/>
    <w:rsid w:val="0078050F"/>
    <w:rsid w:val="007862A5"/>
    <w:rsid w:val="007D021C"/>
    <w:rsid w:val="007F64E8"/>
    <w:rsid w:val="00807DEA"/>
    <w:rsid w:val="00831C27"/>
    <w:rsid w:val="00872EF1"/>
    <w:rsid w:val="00897E35"/>
    <w:rsid w:val="008C7F7D"/>
    <w:rsid w:val="008E5E74"/>
    <w:rsid w:val="008F5F63"/>
    <w:rsid w:val="00905E44"/>
    <w:rsid w:val="0092202A"/>
    <w:rsid w:val="009475CD"/>
    <w:rsid w:val="00960A56"/>
    <w:rsid w:val="0099265C"/>
    <w:rsid w:val="009C20AA"/>
    <w:rsid w:val="009D79F8"/>
    <w:rsid w:val="009F5E46"/>
    <w:rsid w:val="009F605A"/>
    <w:rsid w:val="00A14CDB"/>
    <w:rsid w:val="00A25909"/>
    <w:rsid w:val="00A36ED6"/>
    <w:rsid w:val="00BA1710"/>
    <w:rsid w:val="00BD77BC"/>
    <w:rsid w:val="00C233CD"/>
    <w:rsid w:val="00C2707D"/>
    <w:rsid w:val="00C94027"/>
    <w:rsid w:val="00C949F8"/>
    <w:rsid w:val="00CD2819"/>
    <w:rsid w:val="00CF6072"/>
    <w:rsid w:val="00D33E70"/>
    <w:rsid w:val="00D6431C"/>
    <w:rsid w:val="00DC589B"/>
    <w:rsid w:val="00DD50DD"/>
    <w:rsid w:val="00DE141D"/>
    <w:rsid w:val="00DE71B7"/>
    <w:rsid w:val="00DF5E99"/>
    <w:rsid w:val="00E13A04"/>
    <w:rsid w:val="00E366F6"/>
    <w:rsid w:val="00E44B78"/>
    <w:rsid w:val="00E455E6"/>
    <w:rsid w:val="00ED2F90"/>
    <w:rsid w:val="00ED602F"/>
    <w:rsid w:val="00F20DE1"/>
    <w:rsid w:val="00F3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autoRedefine/>
    <w:pPr>
      <w:keepNext/>
      <w:keepLines/>
      <w:numPr>
        <w:numId w:val="1"/>
      </w:numPr>
      <w:spacing w:before="240" w:line="276" w:lineRule="auto"/>
      <w:jc w:val="both"/>
      <w:outlineLvl w:val="0"/>
    </w:pPr>
    <w:rPr>
      <w:rFonts w:ascii="Adviso OTF Std" w:eastAsiaTheme="majorEastAsia" w:hAnsi="Adviso OTF Std" w:cstheme="majorBidi"/>
      <w:b/>
      <w:sz w:val="36"/>
      <w:szCs w:val="32"/>
      <w:lang w:eastAsia="en-US"/>
    </w:rPr>
  </w:style>
  <w:style w:type="paragraph" w:styleId="Naslov2">
    <w:name w:val="heading 2"/>
    <w:basedOn w:val="Normal"/>
    <w:next w:val="Normal"/>
    <w:link w:val="Naslov2Char"/>
    <w:autoRedefine/>
    <w:qFormat/>
    <w:pPr>
      <w:keepNext/>
      <w:numPr>
        <w:ilvl w:val="1"/>
        <w:numId w:val="1"/>
      </w:numPr>
      <w:spacing w:before="80" w:line="276" w:lineRule="auto"/>
      <w:jc w:val="both"/>
      <w:outlineLvl w:val="1"/>
    </w:pPr>
    <w:rPr>
      <w:rFonts w:ascii="Adviso OTF Std" w:eastAsia="Times New Roman" w:hAnsi="Adviso OTF Std" w:cs="Arial"/>
      <w:bCs/>
      <w:color w:val="54883D"/>
      <w:sz w:val="32"/>
      <w:szCs w:val="24"/>
      <w:lang w:eastAsia="en-US"/>
    </w:rPr>
  </w:style>
  <w:style w:type="paragraph" w:styleId="Naslov3">
    <w:name w:val="heading 3"/>
    <w:basedOn w:val="Normal"/>
    <w:next w:val="Normal"/>
    <w:link w:val="Naslov3Char"/>
    <w:autoRedefine/>
    <w:pPr>
      <w:keepNext/>
      <w:keepLines/>
      <w:numPr>
        <w:ilvl w:val="2"/>
        <w:numId w:val="1"/>
      </w:numPr>
      <w:spacing w:before="40" w:line="276" w:lineRule="auto"/>
      <w:jc w:val="both"/>
      <w:outlineLvl w:val="2"/>
    </w:pPr>
    <w:rPr>
      <w:rFonts w:ascii="Adviso OTF Std" w:eastAsia="Times New Roman" w:hAnsi="Adviso OTF Std" w:cstheme="majorBidi"/>
      <w:color w:val="54883D"/>
      <w:sz w:val="28"/>
      <w:szCs w:val="24"/>
      <w:lang w:eastAsia="en-US" w:bidi="en-US"/>
    </w:rPr>
  </w:style>
  <w:style w:type="paragraph" w:styleId="Naslov4">
    <w:name w:val="heading 4"/>
    <w:basedOn w:val="Normal"/>
    <w:next w:val="Normal"/>
    <w:link w:val="Naslov4Char"/>
    <w:autoRedefine/>
    <w:pPr>
      <w:keepNext/>
      <w:keepLines/>
      <w:numPr>
        <w:ilvl w:val="3"/>
        <w:numId w:val="1"/>
      </w:numPr>
      <w:spacing w:before="40" w:line="276" w:lineRule="auto"/>
      <w:jc w:val="both"/>
      <w:outlineLvl w:val="3"/>
    </w:pPr>
    <w:rPr>
      <w:rFonts w:ascii="Adviso OTF Std" w:eastAsiaTheme="majorEastAsia" w:hAnsi="Adviso OTF Std" w:cstheme="majorBidi"/>
      <w:i/>
      <w:iCs/>
      <w:color w:val="54883D"/>
      <w:szCs w:val="24"/>
      <w:lang w:eastAsia="en-US"/>
    </w:rPr>
  </w:style>
  <w:style w:type="paragraph" w:styleId="Naslov5">
    <w:name w:val="heading 5"/>
    <w:basedOn w:val="Normal"/>
    <w:next w:val="Normal"/>
    <w:link w:val="Naslov5Char"/>
    <w:autoRedefine/>
    <w:pPr>
      <w:keepNext/>
      <w:keepLines/>
      <w:numPr>
        <w:ilvl w:val="4"/>
        <w:numId w:val="1"/>
      </w:numPr>
      <w:spacing w:before="40" w:line="276" w:lineRule="auto"/>
      <w:jc w:val="both"/>
      <w:outlineLvl w:val="4"/>
    </w:pPr>
    <w:rPr>
      <w:rFonts w:ascii="Adviso OTF Std" w:eastAsiaTheme="majorEastAsia" w:hAnsi="Adviso OTF Std" w:cstheme="majorBidi"/>
      <w:color w:val="54883D"/>
      <w:szCs w:val="24"/>
      <w:lang w:eastAsia="en-US"/>
    </w:rPr>
  </w:style>
  <w:style w:type="paragraph" w:styleId="Naslov6">
    <w:name w:val="heading 6"/>
    <w:basedOn w:val="Normal"/>
    <w:next w:val="Normal"/>
    <w:link w:val="Naslov6Char"/>
    <w:autoRedefine/>
    <w:pPr>
      <w:keepNext/>
      <w:keepLines/>
      <w:numPr>
        <w:ilvl w:val="5"/>
        <w:numId w:val="1"/>
      </w:numPr>
      <w:spacing w:before="40" w:line="276" w:lineRule="auto"/>
      <w:jc w:val="both"/>
      <w:outlineLvl w:val="5"/>
    </w:pPr>
    <w:rPr>
      <w:rFonts w:ascii="Adviso OTF Std" w:eastAsiaTheme="majorEastAsia" w:hAnsi="Adviso OTF Std" w:cstheme="majorBidi"/>
      <w:color w:val="54883D"/>
      <w:szCs w:val="24"/>
      <w:lang w:eastAsia="en-US"/>
    </w:rPr>
  </w:style>
  <w:style w:type="paragraph" w:styleId="Naslov7">
    <w:name w:val="heading 7"/>
    <w:basedOn w:val="Normal"/>
    <w:next w:val="Normal"/>
    <w:link w:val="Naslov7Char"/>
    <w:autoRedefine/>
    <w:semiHidden/>
    <w:unhideWhenUsed/>
    <w:pPr>
      <w:keepNext/>
      <w:keepLines/>
      <w:numPr>
        <w:ilvl w:val="6"/>
        <w:numId w:val="1"/>
      </w:numPr>
      <w:spacing w:before="40" w:line="276" w:lineRule="auto"/>
      <w:jc w:val="both"/>
      <w:outlineLvl w:val="6"/>
    </w:pPr>
    <w:rPr>
      <w:rFonts w:ascii="Adviso OTF Std" w:eastAsiaTheme="majorEastAsia" w:hAnsi="Adviso OTF Std" w:cstheme="majorBidi"/>
      <w:i/>
      <w:iCs/>
      <w:color w:val="54883D"/>
      <w:szCs w:val="24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numPr>
        <w:ilvl w:val="7"/>
        <w:numId w:val="1"/>
      </w:numPr>
      <w:spacing w:before="40" w:after="0" w:line="276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numPr>
        <w:ilvl w:val="8"/>
        <w:numId w:val="1"/>
      </w:numPr>
      <w:spacing w:before="40" w:after="0" w:line="276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rsid w:val="000B5147"/>
    <w:rPr>
      <w:rFonts w:ascii="Adviso OTF Std" w:hAnsi="Adviso OTF Std"/>
      <w:color w:val="808080"/>
    </w:rPr>
  </w:style>
  <w:style w:type="paragraph" w:customStyle="1" w:styleId="5E0C904F292F411B8E9FE713A172E53E">
    <w:name w:val="5E0C904F292F411B8E9FE713A172E53E"/>
  </w:style>
  <w:style w:type="character" w:customStyle="1" w:styleId="Naslov1Char">
    <w:name w:val="Naslov 1 Char"/>
    <w:basedOn w:val="Zadanifontodlomka"/>
    <w:link w:val="Naslov1"/>
    <w:rPr>
      <w:rFonts w:ascii="Adviso OTF Std" w:eastAsiaTheme="majorEastAsia" w:hAnsi="Adviso OTF Std" w:cstheme="majorBidi"/>
      <w:b/>
      <w:sz w:val="36"/>
      <w:szCs w:val="32"/>
      <w:lang w:eastAsia="en-US"/>
    </w:rPr>
  </w:style>
  <w:style w:type="character" w:customStyle="1" w:styleId="Naslov2Char">
    <w:name w:val="Naslov 2 Char"/>
    <w:basedOn w:val="Zadanifontodlomka"/>
    <w:link w:val="Naslov2"/>
    <w:rPr>
      <w:rFonts w:ascii="Adviso OTF Std" w:eastAsia="Times New Roman" w:hAnsi="Adviso OTF Std" w:cs="Arial"/>
      <w:bCs/>
      <w:color w:val="54883D"/>
      <w:sz w:val="32"/>
      <w:szCs w:val="24"/>
      <w:lang w:eastAsia="en-US"/>
    </w:rPr>
  </w:style>
  <w:style w:type="character" w:customStyle="1" w:styleId="Naslov3Char">
    <w:name w:val="Naslov 3 Char"/>
    <w:basedOn w:val="Zadanifontodlomka"/>
    <w:link w:val="Naslov3"/>
    <w:rPr>
      <w:rFonts w:ascii="Adviso OTF Std" w:eastAsia="Times New Roman" w:hAnsi="Adviso OTF Std" w:cstheme="majorBidi"/>
      <w:color w:val="54883D"/>
      <w:sz w:val="28"/>
      <w:szCs w:val="24"/>
      <w:lang w:eastAsia="en-US" w:bidi="en-US"/>
    </w:rPr>
  </w:style>
  <w:style w:type="character" w:customStyle="1" w:styleId="Naslov4Char">
    <w:name w:val="Naslov 4 Char"/>
    <w:basedOn w:val="Zadanifontodlomka"/>
    <w:link w:val="Naslov4"/>
    <w:rPr>
      <w:rFonts w:ascii="Adviso OTF Std" w:eastAsiaTheme="majorEastAsia" w:hAnsi="Adviso OTF Std" w:cstheme="majorBidi"/>
      <w:i/>
      <w:iCs/>
      <w:color w:val="54883D"/>
      <w:szCs w:val="24"/>
      <w:lang w:eastAsia="en-US"/>
    </w:rPr>
  </w:style>
  <w:style w:type="character" w:customStyle="1" w:styleId="Naslov5Char">
    <w:name w:val="Naslov 5 Char"/>
    <w:basedOn w:val="Zadanifontodlomka"/>
    <w:link w:val="Naslov5"/>
    <w:rPr>
      <w:rFonts w:ascii="Adviso OTF Std" w:eastAsiaTheme="majorEastAsia" w:hAnsi="Adviso OTF Std" w:cstheme="majorBidi"/>
      <w:color w:val="54883D"/>
      <w:szCs w:val="24"/>
      <w:lang w:eastAsia="en-US"/>
    </w:rPr>
  </w:style>
  <w:style w:type="character" w:customStyle="1" w:styleId="Naslov6Char">
    <w:name w:val="Naslov 6 Char"/>
    <w:basedOn w:val="Zadanifontodlomka"/>
    <w:link w:val="Naslov6"/>
    <w:rPr>
      <w:rFonts w:ascii="Adviso OTF Std" w:eastAsiaTheme="majorEastAsia" w:hAnsi="Adviso OTF Std" w:cstheme="majorBidi"/>
      <w:color w:val="54883D"/>
      <w:szCs w:val="24"/>
      <w:lang w:eastAsia="en-US"/>
    </w:rPr>
  </w:style>
  <w:style w:type="character" w:customStyle="1" w:styleId="Naslov7Char">
    <w:name w:val="Naslov 7 Char"/>
    <w:basedOn w:val="Zadanifontodlomka"/>
    <w:link w:val="Naslov7"/>
    <w:semiHidden/>
    <w:rPr>
      <w:rFonts w:ascii="Adviso OTF Std" w:eastAsiaTheme="majorEastAsia" w:hAnsi="Adviso OTF Std" w:cstheme="majorBidi"/>
      <w:i/>
      <w:iCs/>
      <w:color w:val="54883D"/>
      <w:szCs w:val="24"/>
      <w:lang w:eastAsia="en-US"/>
    </w:rPr>
  </w:style>
  <w:style w:type="character" w:customStyle="1" w:styleId="Naslov8Char">
    <w:name w:val="Naslov 8 Char"/>
    <w:basedOn w:val="Zadanifontodlomka"/>
    <w:link w:val="Naslov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Naslov9Char">
    <w:name w:val="Naslov 9 Char"/>
    <w:basedOn w:val="Zadanifontodlomka"/>
    <w:link w:val="Naslov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78D83-C49D-481B-AE8E-B27483C95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projekt HR bez lans VIII (007)</Template>
  <TotalTime>0</TotalTime>
  <Pages>11</Pages>
  <Words>362</Words>
  <Characters>2066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Korisnik5-DLS</dc:creator>
  <cp:keywords/>
  <dc:description/>
  <cp:lastModifiedBy>Igor Meixner</cp:lastModifiedBy>
  <cp:revision>2</cp:revision>
  <cp:lastPrinted>2020-01-28T14:10:00Z</cp:lastPrinted>
  <dcterms:created xsi:type="dcterms:W3CDTF">2021-10-15T09:35:00Z</dcterms:created>
  <dcterms:modified xsi:type="dcterms:W3CDTF">2021-10-15T09:35:00Z</dcterms:modified>
</cp:coreProperties>
</file>